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BE9DF" w14:textId="77777777" w:rsidR="00360194" w:rsidRPr="004E7EF7" w:rsidRDefault="004E7EF7" w:rsidP="005C2AB7">
      <w:pPr>
        <w:rPr>
          <w:b/>
          <w:sz w:val="28"/>
          <w:szCs w:val="28"/>
        </w:rPr>
      </w:pPr>
      <w:r w:rsidRPr="004E7EF7">
        <w:rPr>
          <w:b/>
          <w:sz w:val="28"/>
          <w:szCs w:val="28"/>
        </w:rPr>
        <w:t>AO-SF-Verfahren</w:t>
      </w:r>
      <w:r w:rsidR="00EC1038">
        <w:rPr>
          <w:b/>
          <w:sz w:val="28"/>
          <w:szCs w:val="28"/>
        </w:rPr>
        <w:t xml:space="preserve"> - Gutachten -</w:t>
      </w:r>
    </w:p>
    <w:p w14:paraId="0777F2C5" w14:textId="77777777" w:rsidR="00EC1038" w:rsidRDefault="00EC1038">
      <w:pPr>
        <w:rPr>
          <w:b/>
          <w:sz w:val="24"/>
          <w:szCs w:val="24"/>
        </w:rPr>
      </w:pPr>
    </w:p>
    <w:p w14:paraId="1FA9327B" w14:textId="77777777" w:rsidR="004E7EF7" w:rsidRPr="00371B14" w:rsidRDefault="001329FD" w:rsidP="001329FD">
      <w:pPr>
        <w:tabs>
          <w:tab w:val="left" w:pos="284"/>
        </w:tabs>
        <w:spacing w:after="60"/>
        <w:rPr>
          <w:b/>
        </w:rPr>
      </w:pPr>
      <w:r>
        <w:rPr>
          <w:b/>
        </w:rPr>
        <w:t>1.</w:t>
      </w:r>
      <w:r>
        <w:rPr>
          <w:b/>
        </w:rPr>
        <w:tab/>
      </w:r>
      <w:r w:rsidR="004E7EF7" w:rsidRPr="004E7EF7">
        <w:rPr>
          <w:b/>
        </w:rPr>
        <w:t>Persönlich</w:t>
      </w:r>
      <w:r w:rsidR="000D1D7A">
        <w:rPr>
          <w:b/>
        </w:rPr>
        <w:t xml:space="preserve">e Angaben des Kindes und </w:t>
      </w:r>
      <w:r w:rsidR="000D1D7A" w:rsidRPr="00371B14">
        <w:rPr>
          <w:b/>
        </w:rPr>
        <w:t xml:space="preserve">der </w:t>
      </w:r>
      <w:r w:rsidR="004E7EF7" w:rsidRPr="00371B14">
        <w:rPr>
          <w:b/>
        </w:rPr>
        <w:t>Erziehungsberechtigten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56"/>
        <w:gridCol w:w="1217"/>
        <w:gridCol w:w="1217"/>
        <w:gridCol w:w="268"/>
        <w:gridCol w:w="847"/>
        <w:gridCol w:w="1827"/>
        <w:gridCol w:w="15"/>
      </w:tblGrid>
      <w:tr w:rsidR="004E7EF7" w:rsidRPr="00371B14" w14:paraId="25550C96" w14:textId="77777777" w:rsidTr="0024666D">
        <w:trPr>
          <w:trHeight w:hRule="exact" w:val="363"/>
        </w:trPr>
        <w:tc>
          <w:tcPr>
            <w:tcW w:w="4356" w:type="dxa"/>
            <w:shd w:val="clear" w:color="auto" w:fill="D9D9D9" w:themeFill="background1" w:themeFillShade="D9"/>
            <w:vAlign w:val="center"/>
          </w:tcPr>
          <w:p w14:paraId="39025407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Nachname des Kindes</w:t>
            </w:r>
          </w:p>
        </w:tc>
        <w:tc>
          <w:tcPr>
            <w:tcW w:w="5391" w:type="dxa"/>
            <w:gridSpan w:val="6"/>
            <w:vAlign w:val="center"/>
          </w:tcPr>
          <w:p w14:paraId="295E64FD" w14:textId="77777777" w:rsidR="004E7EF7" w:rsidRPr="00371B14" w:rsidRDefault="00C1176C" w:rsidP="00C11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Nachname_Kind"/>
                  <w:enabled/>
                  <w:calcOnExit/>
                  <w:textInput/>
                </w:ffData>
              </w:fldChar>
            </w:r>
            <w:bookmarkStart w:id="0" w:name="Nachname_Kind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0"/>
          </w:p>
        </w:tc>
      </w:tr>
      <w:tr w:rsidR="004E7EF7" w:rsidRPr="00371B14" w14:paraId="333A0424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4AD0A5B1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Vorname des Kindes</w:t>
            </w:r>
          </w:p>
        </w:tc>
        <w:tc>
          <w:tcPr>
            <w:tcW w:w="5391" w:type="dxa"/>
            <w:gridSpan w:val="6"/>
            <w:vAlign w:val="center"/>
          </w:tcPr>
          <w:p w14:paraId="417150EA" w14:textId="77777777" w:rsidR="004E7EF7" w:rsidRPr="00371B14" w:rsidRDefault="00EF3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Vorname_Kind"/>
                  <w:enabled/>
                  <w:calcOnExit/>
                  <w:textInput/>
                </w:ffData>
              </w:fldChar>
            </w:r>
            <w:bookmarkStart w:id="1" w:name="Vorname_Kind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004E7EF7" w:rsidRPr="00371B14" w14:paraId="281A82FC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53BD9877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Anschrift des Kindes</w:t>
            </w:r>
          </w:p>
        </w:tc>
        <w:tc>
          <w:tcPr>
            <w:tcW w:w="5391" w:type="dxa"/>
            <w:gridSpan w:val="6"/>
            <w:vAlign w:val="center"/>
          </w:tcPr>
          <w:p w14:paraId="2B8F00B2" w14:textId="77777777" w:rsidR="00221B38" w:rsidRPr="00371B14" w:rsidRDefault="00FF0E1A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4E7EF7" w:rsidRPr="00371B14" w14:paraId="2516EA97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1C1FBA9E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Geburtsdatum</w:t>
            </w:r>
          </w:p>
        </w:tc>
        <w:tc>
          <w:tcPr>
            <w:tcW w:w="5391" w:type="dxa"/>
            <w:gridSpan w:val="6"/>
            <w:tcBorders>
              <w:bottom w:val="single" w:sz="4" w:space="0" w:color="auto"/>
            </w:tcBorders>
            <w:vAlign w:val="center"/>
          </w:tcPr>
          <w:p w14:paraId="0846F44D" w14:textId="77777777" w:rsidR="004E7EF7" w:rsidRPr="00371B14" w:rsidRDefault="00EF3F7C" w:rsidP="004D7D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Geburtsdatum_Kind"/>
                  <w:enabled/>
                  <w:calcOnExit/>
                  <w:textInput/>
                </w:ffData>
              </w:fldChar>
            </w:r>
            <w:bookmarkStart w:id="3" w:name="Geburtsdatum_Kind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24666D" w:rsidRPr="00371B14" w14:paraId="75412578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7B327AAB" w14:textId="77777777" w:rsidR="0024666D" w:rsidRPr="00371B14" w:rsidRDefault="0024666D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Geschlecht</w:t>
            </w:r>
          </w:p>
        </w:tc>
        <w:tc>
          <w:tcPr>
            <w:tcW w:w="1217" w:type="dxa"/>
            <w:tcBorders>
              <w:right w:val="nil"/>
            </w:tcBorders>
            <w:vAlign w:val="center"/>
          </w:tcPr>
          <w:p w14:paraId="201F777E" w14:textId="77777777" w:rsidR="0024666D" w:rsidRPr="00371B14" w:rsidRDefault="0024666D" w:rsidP="004F074D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Kontrollkästchen1"/>
            <w:r w:rsidRPr="00371B14">
              <w:rPr>
                <w:sz w:val="20"/>
                <w:szCs w:val="20"/>
              </w:rPr>
              <w:instrText xml:space="preserve"> FORMCHECKBOX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sz w:val="20"/>
                <w:szCs w:val="20"/>
              </w:rPr>
              <w:fldChar w:fldCharType="end"/>
            </w:r>
            <w:bookmarkEnd w:id="4"/>
            <w:r w:rsidRPr="00371B14">
              <w:rPr>
                <w:sz w:val="20"/>
                <w:szCs w:val="20"/>
              </w:rPr>
              <w:t xml:space="preserve"> </w:t>
            </w:r>
            <w:r w:rsidRPr="0024666D">
              <w:rPr>
                <w:sz w:val="18"/>
                <w:szCs w:val="18"/>
              </w:rPr>
              <w:t>weiblich</w:t>
            </w:r>
          </w:p>
        </w:tc>
        <w:tc>
          <w:tcPr>
            <w:tcW w:w="1217" w:type="dxa"/>
            <w:tcBorders>
              <w:left w:val="nil"/>
              <w:right w:val="nil"/>
            </w:tcBorders>
            <w:vAlign w:val="center"/>
          </w:tcPr>
          <w:p w14:paraId="5A98EDD4" w14:textId="417AAFC4" w:rsidR="0024666D" w:rsidRPr="00371B14" w:rsidRDefault="0024666D" w:rsidP="0024666D">
            <w:pPr>
              <w:ind w:right="-57"/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FORMCHECKBOX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sz w:val="20"/>
                <w:szCs w:val="20"/>
              </w:rPr>
              <w:fldChar w:fldCharType="end"/>
            </w:r>
            <w:r w:rsidRPr="00371B14">
              <w:rPr>
                <w:sz w:val="20"/>
                <w:szCs w:val="20"/>
              </w:rPr>
              <w:t xml:space="preserve"> </w:t>
            </w:r>
            <w:r w:rsidRPr="0024666D">
              <w:rPr>
                <w:sz w:val="18"/>
                <w:szCs w:val="18"/>
              </w:rPr>
              <w:t>männlich</w:t>
            </w:r>
          </w:p>
        </w:tc>
        <w:tc>
          <w:tcPr>
            <w:tcW w:w="1115" w:type="dxa"/>
            <w:gridSpan w:val="2"/>
            <w:tcBorders>
              <w:left w:val="nil"/>
              <w:right w:val="nil"/>
            </w:tcBorders>
            <w:vAlign w:val="center"/>
          </w:tcPr>
          <w:p w14:paraId="7895093C" w14:textId="34A4B1D5" w:rsidR="0024666D" w:rsidRPr="00371B14" w:rsidRDefault="0024666D" w:rsidP="004F074D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"/>
            <w:r w:rsidRPr="00371B14">
              <w:rPr>
                <w:sz w:val="20"/>
                <w:szCs w:val="20"/>
              </w:rPr>
              <w:instrText xml:space="preserve"> FORMCHECKBOX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sz w:val="20"/>
                <w:szCs w:val="20"/>
              </w:rPr>
              <w:fldChar w:fldCharType="end"/>
            </w:r>
            <w:bookmarkEnd w:id="5"/>
            <w:r w:rsidRPr="00371B14">
              <w:rPr>
                <w:sz w:val="20"/>
                <w:szCs w:val="20"/>
              </w:rPr>
              <w:t xml:space="preserve"> </w:t>
            </w:r>
            <w:r w:rsidRPr="0024666D">
              <w:rPr>
                <w:sz w:val="18"/>
                <w:szCs w:val="18"/>
              </w:rPr>
              <w:t>divers</w:t>
            </w:r>
          </w:p>
        </w:tc>
        <w:tc>
          <w:tcPr>
            <w:tcW w:w="1842" w:type="dxa"/>
            <w:gridSpan w:val="2"/>
            <w:tcBorders>
              <w:left w:val="nil"/>
            </w:tcBorders>
            <w:vAlign w:val="center"/>
          </w:tcPr>
          <w:p w14:paraId="37E8B3A9" w14:textId="2DBCBBEC" w:rsidR="0024666D" w:rsidRPr="00371B14" w:rsidRDefault="0024666D" w:rsidP="0024666D"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8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6"/>
            <w:r>
              <w:rPr>
                <w:sz w:val="20"/>
                <w:szCs w:val="20"/>
              </w:rPr>
              <w:t xml:space="preserve"> </w:t>
            </w:r>
            <w:r w:rsidRPr="0024666D">
              <w:rPr>
                <w:sz w:val="18"/>
                <w:szCs w:val="18"/>
              </w:rPr>
              <w:t>keine Angab</w:t>
            </w:r>
            <w:r>
              <w:rPr>
                <w:sz w:val="18"/>
                <w:szCs w:val="18"/>
              </w:rPr>
              <w:t>e</w:t>
            </w:r>
          </w:p>
        </w:tc>
      </w:tr>
      <w:tr w:rsidR="004E7EF7" w:rsidRPr="00371B14" w14:paraId="64FF48B2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5F476CF2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Nationalität</w:t>
            </w:r>
          </w:p>
        </w:tc>
        <w:tc>
          <w:tcPr>
            <w:tcW w:w="5391" w:type="dxa"/>
            <w:gridSpan w:val="6"/>
            <w:vAlign w:val="center"/>
          </w:tcPr>
          <w:p w14:paraId="522B5F99" w14:textId="77777777" w:rsidR="004E7EF7" w:rsidRPr="00371B14" w:rsidRDefault="00FF0E1A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7"/>
          </w:p>
        </w:tc>
      </w:tr>
      <w:tr w:rsidR="004E7EF7" w:rsidRPr="00371B14" w14:paraId="5C76DB0B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3094C5E2" w14:textId="77777777" w:rsidR="004E7EF7" w:rsidRPr="00371B14" w:rsidRDefault="003573AC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Erstsprache</w:t>
            </w:r>
          </w:p>
        </w:tc>
        <w:tc>
          <w:tcPr>
            <w:tcW w:w="5391" w:type="dxa"/>
            <w:gridSpan w:val="6"/>
            <w:vAlign w:val="center"/>
          </w:tcPr>
          <w:p w14:paraId="5678342F" w14:textId="77777777" w:rsidR="004E7EF7" w:rsidRPr="00371B14" w:rsidRDefault="00FF0E1A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4E7EF7" w:rsidRPr="00371B14" w14:paraId="2077C93E" w14:textId="77777777" w:rsidTr="0024666D">
        <w:trPr>
          <w:trHeight w:val="363"/>
        </w:trPr>
        <w:tc>
          <w:tcPr>
            <w:tcW w:w="4356" w:type="dxa"/>
            <w:shd w:val="clear" w:color="auto" w:fill="D9D9D9" w:themeFill="background1" w:themeFillShade="D9"/>
            <w:vAlign w:val="center"/>
          </w:tcPr>
          <w:p w14:paraId="56BE2B62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Erziehungsberechtigte</w:t>
            </w:r>
            <w:r w:rsidR="004D7DB2">
              <w:rPr>
                <w:sz w:val="20"/>
                <w:szCs w:val="20"/>
              </w:rPr>
              <w:t>/r 1</w:t>
            </w:r>
          </w:p>
        </w:tc>
        <w:tc>
          <w:tcPr>
            <w:tcW w:w="5391" w:type="dxa"/>
            <w:gridSpan w:val="6"/>
            <w:vAlign w:val="center"/>
          </w:tcPr>
          <w:p w14:paraId="58932824" w14:textId="77777777" w:rsidR="004E7EF7" w:rsidRPr="00371B14" w:rsidRDefault="00EF3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Erzie_berecht_1"/>
                  <w:enabled/>
                  <w:calcOnExit/>
                  <w:textInput/>
                </w:ffData>
              </w:fldChar>
            </w:r>
            <w:bookmarkStart w:id="9" w:name="Erzie_berecht_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 w:rsidR="004E7EF7" w:rsidRPr="00371B14" w14:paraId="69DA6C79" w14:textId="77777777" w:rsidTr="0024666D">
        <w:trPr>
          <w:trHeight w:val="363"/>
        </w:trPr>
        <w:tc>
          <w:tcPr>
            <w:tcW w:w="4356" w:type="dxa"/>
            <w:vAlign w:val="center"/>
          </w:tcPr>
          <w:p w14:paraId="2E701309" w14:textId="77777777" w:rsidR="004E7EF7" w:rsidRPr="00371B14" w:rsidRDefault="004E7EF7" w:rsidP="004D7DB2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Anschrift</w:t>
            </w:r>
          </w:p>
        </w:tc>
        <w:tc>
          <w:tcPr>
            <w:tcW w:w="5391" w:type="dxa"/>
            <w:gridSpan w:val="6"/>
            <w:vAlign w:val="center"/>
          </w:tcPr>
          <w:p w14:paraId="1C970D00" w14:textId="77777777" w:rsidR="004E7EF7" w:rsidRPr="00371B14" w:rsidRDefault="00404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Anschrift_EzBe_1"/>
                  <w:enabled/>
                  <w:calcOnExit/>
                  <w:textInput/>
                </w:ffData>
              </w:fldChar>
            </w:r>
            <w:bookmarkStart w:id="10" w:name="Anschrift_EzBe_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4E7EF7" w:rsidRPr="00371B14" w14:paraId="2CBEAA0F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7B8055FD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Telefon-Nr.</w:t>
            </w:r>
          </w:p>
        </w:tc>
        <w:tc>
          <w:tcPr>
            <w:tcW w:w="5391" w:type="dxa"/>
            <w:gridSpan w:val="6"/>
            <w:vAlign w:val="center"/>
          </w:tcPr>
          <w:p w14:paraId="056FCAAB" w14:textId="77777777" w:rsidR="004E7EF7" w:rsidRPr="00371B14" w:rsidRDefault="00404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l_EzB_1"/>
                  <w:enabled/>
                  <w:calcOnExit/>
                  <w:textInput/>
                </w:ffData>
              </w:fldChar>
            </w:r>
            <w:bookmarkStart w:id="11" w:name="Tel_EzB_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</w:tr>
      <w:tr w:rsidR="00133E67" w:rsidRPr="00371B14" w14:paraId="10F9105E" w14:textId="77777777" w:rsidTr="0024666D">
        <w:trPr>
          <w:trHeight w:hRule="exact" w:val="363"/>
        </w:trPr>
        <w:tc>
          <w:tcPr>
            <w:tcW w:w="4356" w:type="dxa"/>
            <w:shd w:val="clear" w:color="auto" w:fill="D9D9D9" w:themeFill="background1" w:themeFillShade="D9"/>
            <w:vAlign w:val="center"/>
          </w:tcPr>
          <w:p w14:paraId="298ED42C" w14:textId="77777777" w:rsidR="00133E67" w:rsidRPr="00371B14" w:rsidRDefault="00133E67" w:rsidP="002C1B3B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Erziehungsberechtigte</w:t>
            </w:r>
            <w:r w:rsidR="004D7DB2">
              <w:rPr>
                <w:sz w:val="20"/>
                <w:szCs w:val="20"/>
              </w:rPr>
              <w:t>/r 2</w:t>
            </w:r>
          </w:p>
        </w:tc>
        <w:tc>
          <w:tcPr>
            <w:tcW w:w="5391" w:type="dxa"/>
            <w:gridSpan w:val="6"/>
            <w:vAlign w:val="center"/>
          </w:tcPr>
          <w:p w14:paraId="676E63D7" w14:textId="77777777" w:rsidR="00133E67" w:rsidRPr="00371B14" w:rsidRDefault="00404340" w:rsidP="002C1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Erzie_berecht_2"/>
                  <w:enabled/>
                  <w:calcOnExit/>
                  <w:textInput/>
                </w:ffData>
              </w:fldChar>
            </w:r>
            <w:bookmarkStart w:id="12" w:name="Erzie_berecht_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133E67" w:rsidRPr="00371B14" w14:paraId="38007C67" w14:textId="77777777" w:rsidTr="0024666D">
        <w:trPr>
          <w:trHeight w:val="363"/>
        </w:trPr>
        <w:tc>
          <w:tcPr>
            <w:tcW w:w="4356" w:type="dxa"/>
            <w:vAlign w:val="center"/>
          </w:tcPr>
          <w:p w14:paraId="3DF590C8" w14:textId="77777777" w:rsidR="00133E67" w:rsidRPr="00371B14" w:rsidRDefault="00133E67" w:rsidP="004D7DB2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 xml:space="preserve">Anschrift </w:t>
            </w:r>
          </w:p>
        </w:tc>
        <w:tc>
          <w:tcPr>
            <w:tcW w:w="5391" w:type="dxa"/>
            <w:gridSpan w:val="6"/>
            <w:vAlign w:val="center"/>
          </w:tcPr>
          <w:p w14:paraId="10C0300F" w14:textId="77777777" w:rsidR="00133E67" w:rsidRPr="00371B14" w:rsidRDefault="00404340" w:rsidP="002C1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Anschrift_ErB_2"/>
                  <w:enabled/>
                  <w:calcOnExit/>
                  <w:textInput/>
                </w:ffData>
              </w:fldChar>
            </w:r>
            <w:bookmarkStart w:id="13" w:name="Anschrift_ErB_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133E67" w:rsidRPr="00371B14" w14:paraId="4229D72B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05B143CD" w14:textId="77777777" w:rsidR="00133E67" w:rsidRPr="00371B14" w:rsidRDefault="00133E67" w:rsidP="002C1B3B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Telefon-Nr.</w:t>
            </w:r>
          </w:p>
        </w:tc>
        <w:tc>
          <w:tcPr>
            <w:tcW w:w="5391" w:type="dxa"/>
            <w:gridSpan w:val="6"/>
            <w:vAlign w:val="center"/>
          </w:tcPr>
          <w:p w14:paraId="7C82D4C7" w14:textId="77777777" w:rsidR="00133E67" w:rsidRPr="00371B14" w:rsidRDefault="00404340" w:rsidP="002C1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l_EzB_2"/>
                  <w:enabled/>
                  <w:calcOnExit/>
                  <w:textInput/>
                </w:ffData>
              </w:fldChar>
            </w:r>
            <w:bookmarkStart w:id="14" w:name="Tel_EzB_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</w:tc>
      </w:tr>
      <w:tr w:rsidR="00133E67" w:rsidRPr="00371B14" w14:paraId="2CED75E8" w14:textId="77777777" w:rsidTr="0024666D">
        <w:trPr>
          <w:trHeight w:hRule="exact" w:val="363"/>
        </w:trPr>
        <w:tc>
          <w:tcPr>
            <w:tcW w:w="4356" w:type="dxa"/>
            <w:shd w:val="clear" w:color="auto" w:fill="D9D9D9" w:themeFill="background1" w:themeFillShade="D9"/>
            <w:vAlign w:val="center"/>
          </w:tcPr>
          <w:p w14:paraId="5A3076A5" w14:textId="77777777" w:rsidR="00133E67" w:rsidRPr="00371B14" w:rsidRDefault="00133E6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Sonstige/r mit der Stellung zum Kind</w:t>
            </w:r>
          </w:p>
        </w:tc>
        <w:tc>
          <w:tcPr>
            <w:tcW w:w="5391" w:type="dxa"/>
            <w:gridSpan w:val="6"/>
            <w:vAlign w:val="center"/>
          </w:tcPr>
          <w:p w14:paraId="1044729C" w14:textId="77777777" w:rsidR="00133E67" w:rsidRPr="00371B14" w:rsidRDefault="00133E6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133E67" w:rsidRPr="00371B14" w14:paraId="17E5EC0A" w14:textId="77777777" w:rsidTr="0024666D">
        <w:trPr>
          <w:trHeight w:val="363"/>
        </w:trPr>
        <w:tc>
          <w:tcPr>
            <w:tcW w:w="4356" w:type="dxa"/>
            <w:vAlign w:val="center"/>
          </w:tcPr>
          <w:p w14:paraId="2CD117B4" w14:textId="77777777" w:rsidR="00133E67" w:rsidRPr="00371B14" w:rsidRDefault="00133E6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Anschrift der sonstigen Person/Vormund</w:t>
            </w:r>
          </w:p>
        </w:tc>
        <w:tc>
          <w:tcPr>
            <w:tcW w:w="5391" w:type="dxa"/>
            <w:gridSpan w:val="6"/>
            <w:vAlign w:val="center"/>
          </w:tcPr>
          <w:p w14:paraId="6C8726BC" w14:textId="77777777" w:rsidR="00133E67" w:rsidRPr="00371B14" w:rsidRDefault="00133E6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133E67" w:rsidRPr="00371B14" w14:paraId="50E37CBF" w14:textId="77777777" w:rsidTr="0024666D">
        <w:trPr>
          <w:trHeight w:hRule="exact" w:val="363"/>
        </w:trPr>
        <w:tc>
          <w:tcPr>
            <w:tcW w:w="4356" w:type="dxa"/>
            <w:tcBorders>
              <w:bottom w:val="single" w:sz="4" w:space="0" w:color="auto"/>
            </w:tcBorders>
            <w:vAlign w:val="center"/>
          </w:tcPr>
          <w:p w14:paraId="6A9D0B48" w14:textId="77777777" w:rsidR="00133E67" w:rsidRPr="00371B14" w:rsidRDefault="00133E6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Te</w:t>
            </w:r>
            <w:r w:rsidR="003573AC" w:rsidRPr="00371B14">
              <w:rPr>
                <w:sz w:val="20"/>
                <w:szCs w:val="20"/>
              </w:rPr>
              <w:t>lefon-Nr.</w:t>
            </w:r>
            <w:r w:rsidRPr="00371B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91" w:type="dxa"/>
            <w:gridSpan w:val="6"/>
            <w:tcBorders>
              <w:bottom w:val="single" w:sz="4" w:space="0" w:color="auto"/>
            </w:tcBorders>
            <w:vAlign w:val="center"/>
          </w:tcPr>
          <w:p w14:paraId="25C6A638" w14:textId="77777777" w:rsidR="00133E67" w:rsidRPr="00371B14" w:rsidRDefault="00133E6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5C2AB7" w:rsidRPr="003118C2" w14:paraId="1C641B4D" w14:textId="77777777" w:rsidTr="0024666D">
        <w:trPr>
          <w:trHeight w:hRule="exact" w:val="340"/>
        </w:trPr>
        <w:tc>
          <w:tcPr>
            <w:tcW w:w="9747" w:type="dxa"/>
            <w:gridSpan w:val="7"/>
            <w:tcBorders>
              <w:left w:val="nil"/>
              <w:right w:val="nil"/>
            </w:tcBorders>
            <w:vAlign w:val="center"/>
          </w:tcPr>
          <w:p w14:paraId="42359363" w14:textId="77777777" w:rsidR="005C2AB7" w:rsidRPr="00371B14" w:rsidRDefault="005C2AB7" w:rsidP="001329FD">
            <w:pPr>
              <w:rPr>
                <w:sz w:val="20"/>
                <w:szCs w:val="20"/>
              </w:rPr>
            </w:pPr>
            <w:r>
              <w:rPr>
                <w:b/>
              </w:rPr>
              <w:t xml:space="preserve">1.1 </w:t>
            </w:r>
            <w:r w:rsidRPr="004E7EF7">
              <w:rPr>
                <w:b/>
              </w:rPr>
              <w:t>Schule</w:t>
            </w:r>
          </w:p>
        </w:tc>
      </w:tr>
      <w:tr w:rsidR="004E7EF7" w:rsidRPr="003118C2" w14:paraId="4F9F69CA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477826C0" w14:textId="77777777" w:rsidR="004E7EF7" w:rsidRPr="00371B14" w:rsidRDefault="004E7EF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Zuständige Schule</w:t>
            </w:r>
          </w:p>
        </w:tc>
        <w:tc>
          <w:tcPr>
            <w:tcW w:w="5391" w:type="dxa"/>
            <w:gridSpan w:val="6"/>
            <w:vAlign w:val="center"/>
          </w:tcPr>
          <w:p w14:paraId="67735C0E" w14:textId="77777777" w:rsidR="004E7EF7" w:rsidRPr="00371B14" w:rsidRDefault="00404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Zuständ_Schule"/>
                  <w:enabled/>
                  <w:calcOnExit/>
                  <w:textInput/>
                </w:ffData>
              </w:fldChar>
            </w:r>
            <w:bookmarkStart w:id="15" w:name="Zuständ_Schule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</w:tr>
      <w:tr w:rsidR="00C26947" w:rsidRPr="003118C2" w14:paraId="1E03ABA2" w14:textId="77777777" w:rsidTr="0024666D">
        <w:trPr>
          <w:trHeight w:val="680"/>
        </w:trPr>
        <w:tc>
          <w:tcPr>
            <w:tcW w:w="4356" w:type="dxa"/>
            <w:vAlign w:val="center"/>
          </w:tcPr>
          <w:p w14:paraId="31AA4905" w14:textId="77777777" w:rsidR="00C26947" w:rsidRPr="00371B14" w:rsidRDefault="00C26947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 xml:space="preserve">Derzeit besuchte Einrichtung </w:t>
            </w:r>
            <w:r w:rsidR="00564960" w:rsidRPr="00371B14">
              <w:rPr>
                <w:sz w:val="20"/>
                <w:szCs w:val="20"/>
              </w:rPr>
              <w:br/>
            </w:r>
            <w:r w:rsidRPr="00371B14">
              <w:rPr>
                <w:sz w:val="16"/>
                <w:szCs w:val="16"/>
              </w:rPr>
              <w:t>(Name, Anschrift, Ansprechpartner</w:t>
            </w:r>
            <w:r w:rsidR="005C2AB7">
              <w:rPr>
                <w:sz w:val="16"/>
                <w:szCs w:val="16"/>
              </w:rPr>
              <w:t>/in</w:t>
            </w:r>
            <w:r w:rsidRPr="00371B14">
              <w:rPr>
                <w:sz w:val="16"/>
                <w:szCs w:val="16"/>
              </w:rPr>
              <w:t>)</w:t>
            </w:r>
          </w:p>
        </w:tc>
        <w:tc>
          <w:tcPr>
            <w:tcW w:w="5391" w:type="dxa"/>
            <w:gridSpan w:val="6"/>
            <w:vAlign w:val="center"/>
          </w:tcPr>
          <w:p w14:paraId="6CC00819" w14:textId="77777777" w:rsidR="00C26947" w:rsidRPr="00371B14" w:rsidRDefault="00FF0E1A" w:rsidP="00F73D8C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16"/>
          </w:p>
        </w:tc>
      </w:tr>
      <w:tr w:rsidR="004E7EF7" w:rsidRPr="003118C2" w14:paraId="41AC1DAD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0DDC25C5" w14:textId="77777777" w:rsidR="004E7EF7" w:rsidRPr="00371B14" w:rsidRDefault="004E7EF7" w:rsidP="00C003A2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 xml:space="preserve">Beauftragte </w:t>
            </w:r>
            <w:r w:rsidR="00C003A2" w:rsidRPr="00371B14">
              <w:rPr>
                <w:sz w:val="20"/>
                <w:szCs w:val="20"/>
              </w:rPr>
              <w:t>Regel</w:t>
            </w:r>
            <w:r w:rsidR="00B535C5" w:rsidRPr="00371B14">
              <w:rPr>
                <w:sz w:val="20"/>
                <w:szCs w:val="20"/>
              </w:rPr>
              <w:t>schule</w:t>
            </w:r>
          </w:p>
        </w:tc>
        <w:tc>
          <w:tcPr>
            <w:tcW w:w="5391" w:type="dxa"/>
            <w:gridSpan w:val="6"/>
            <w:vAlign w:val="center"/>
          </w:tcPr>
          <w:p w14:paraId="51A1A7B8" w14:textId="77777777" w:rsidR="004E7EF7" w:rsidRPr="00371B14" w:rsidRDefault="00FF0E1A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17"/>
          </w:p>
        </w:tc>
      </w:tr>
      <w:tr w:rsidR="00B535C5" w:rsidRPr="003118C2" w14:paraId="52207A3E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02FB5BE7" w14:textId="77777777" w:rsidR="00B535C5" w:rsidRPr="00371B14" w:rsidRDefault="00B535C5" w:rsidP="00B535C5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t>Beauftragte Förderschule</w:t>
            </w:r>
          </w:p>
        </w:tc>
        <w:tc>
          <w:tcPr>
            <w:tcW w:w="5391" w:type="dxa"/>
            <w:gridSpan w:val="6"/>
            <w:vAlign w:val="center"/>
          </w:tcPr>
          <w:p w14:paraId="00016F89" w14:textId="77777777" w:rsidR="00221B38" w:rsidRPr="00371B14" w:rsidRDefault="0024687B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8" w:name="Text50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18"/>
          </w:p>
        </w:tc>
      </w:tr>
      <w:tr w:rsidR="00B535C5" w:rsidRPr="003118C2" w14:paraId="24E1BFDB" w14:textId="77777777" w:rsidTr="0024666D">
        <w:trPr>
          <w:gridAfter w:val="1"/>
          <w:wAfter w:w="15" w:type="dxa"/>
          <w:trHeight w:hRule="exact" w:val="737"/>
        </w:trPr>
        <w:tc>
          <w:tcPr>
            <w:tcW w:w="4356" w:type="dxa"/>
            <w:vMerge w:val="restart"/>
            <w:vAlign w:val="center"/>
          </w:tcPr>
          <w:p w14:paraId="42FE7216" w14:textId="77777777" w:rsidR="00B535C5" w:rsidRPr="003118C2" w:rsidRDefault="003573AC" w:rsidP="00B53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Gutachter/in</w:t>
            </w:r>
          </w:p>
          <w:p w14:paraId="366B8FAF" w14:textId="77777777" w:rsidR="00B535C5" w:rsidRDefault="00B535C5" w:rsidP="00B535C5">
            <w:pPr>
              <w:rPr>
                <w:sz w:val="20"/>
                <w:szCs w:val="20"/>
              </w:rPr>
            </w:pPr>
            <w:r w:rsidRPr="003118C2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Achtung: dialogisches Verfahren, daher bitte die Namen beider Gutachter</w:t>
            </w:r>
            <w:r w:rsidR="0072398E">
              <w:rPr>
                <w:sz w:val="16"/>
                <w:szCs w:val="16"/>
              </w:rPr>
              <w:t>/innen</w:t>
            </w:r>
            <w:r>
              <w:rPr>
                <w:sz w:val="16"/>
                <w:szCs w:val="16"/>
              </w:rPr>
              <w:t xml:space="preserve"> nennen</w:t>
            </w:r>
            <w:r w:rsidRPr="003118C2">
              <w:rPr>
                <w:sz w:val="16"/>
                <w:szCs w:val="16"/>
              </w:rPr>
              <w:t>)</w:t>
            </w:r>
          </w:p>
        </w:tc>
        <w:tc>
          <w:tcPr>
            <w:tcW w:w="2702" w:type="dxa"/>
            <w:gridSpan w:val="3"/>
            <w:vAlign w:val="center"/>
          </w:tcPr>
          <w:p w14:paraId="5773F04F" w14:textId="77777777" w:rsidR="00D35728" w:rsidRDefault="00D35728" w:rsidP="00D357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Gutachter/in</w:t>
            </w:r>
          </w:p>
          <w:p w14:paraId="15D6E855" w14:textId="77777777" w:rsidR="00B535C5" w:rsidRPr="00B535C5" w:rsidRDefault="00C003A2" w:rsidP="00D357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Regel</w:t>
            </w:r>
            <w:r w:rsidR="00B535C5" w:rsidRPr="00B535C5">
              <w:rPr>
                <w:b/>
                <w:sz w:val="20"/>
                <w:szCs w:val="20"/>
              </w:rPr>
              <w:t>schule</w:t>
            </w:r>
          </w:p>
        </w:tc>
        <w:tc>
          <w:tcPr>
            <w:tcW w:w="2674" w:type="dxa"/>
            <w:gridSpan w:val="2"/>
            <w:vAlign w:val="center"/>
          </w:tcPr>
          <w:p w14:paraId="709BD25A" w14:textId="77777777" w:rsidR="00B535C5" w:rsidRPr="00B535C5" w:rsidRDefault="00B535C5" w:rsidP="00D357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Gutachter/in </w:t>
            </w:r>
            <w:r w:rsidRPr="00B535C5">
              <w:rPr>
                <w:b/>
                <w:sz w:val="20"/>
                <w:szCs w:val="20"/>
              </w:rPr>
              <w:t>Förderschule</w:t>
            </w:r>
          </w:p>
        </w:tc>
      </w:tr>
      <w:tr w:rsidR="00B535C5" w:rsidRPr="003118C2" w14:paraId="07AB75FE" w14:textId="77777777" w:rsidTr="0024666D">
        <w:trPr>
          <w:gridAfter w:val="1"/>
          <w:wAfter w:w="15" w:type="dxa"/>
          <w:trHeight w:val="737"/>
        </w:trPr>
        <w:tc>
          <w:tcPr>
            <w:tcW w:w="4356" w:type="dxa"/>
            <w:vMerge/>
            <w:vAlign w:val="center"/>
          </w:tcPr>
          <w:p w14:paraId="038A0376" w14:textId="77777777" w:rsidR="00B535C5" w:rsidRPr="003118C2" w:rsidRDefault="00B535C5" w:rsidP="00776252">
            <w:pPr>
              <w:rPr>
                <w:sz w:val="16"/>
                <w:szCs w:val="16"/>
              </w:rPr>
            </w:pPr>
          </w:p>
        </w:tc>
        <w:bookmarkStart w:id="19" w:name="Text42"/>
        <w:tc>
          <w:tcPr>
            <w:tcW w:w="2702" w:type="dxa"/>
            <w:gridSpan w:val="3"/>
            <w:vAlign w:val="center"/>
          </w:tcPr>
          <w:p w14:paraId="60B3839B" w14:textId="77777777" w:rsidR="00221B38" w:rsidRPr="00371B14" w:rsidRDefault="00B535C5" w:rsidP="002466A0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  <w:bookmarkEnd w:id="19"/>
        <w:tc>
          <w:tcPr>
            <w:tcW w:w="2674" w:type="dxa"/>
            <w:gridSpan w:val="2"/>
            <w:vAlign w:val="center"/>
          </w:tcPr>
          <w:p w14:paraId="61CCC4EC" w14:textId="77777777" w:rsidR="00B535C5" w:rsidRPr="00371B14" w:rsidRDefault="00B535C5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4E7EF7" w:rsidRPr="003118C2" w14:paraId="4129B9A8" w14:textId="77777777" w:rsidTr="0024666D">
        <w:trPr>
          <w:trHeight w:hRule="exact" w:val="363"/>
        </w:trPr>
        <w:tc>
          <w:tcPr>
            <w:tcW w:w="4356" w:type="dxa"/>
            <w:tcBorders>
              <w:bottom w:val="single" w:sz="4" w:space="0" w:color="auto"/>
            </w:tcBorders>
            <w:vAlign w:val="center"/>
          </w:tcPr>
          <w:p w14:paraId="57DA4619" w14:textId="77777777" w:rsidR="004E7EF7" w:rsidRPr="003118C2" w:rsidRDefault="004E7EF7">
            <w:pPr>
              <w:rPr>
                <w:sz w:val="20"/>
                <w:szCs w:val="20"/>
              </w:rPr>
            </w:pPr>
            <w:r w:rsidRPr="003118C2">
              <w:rPr>
                <w:sz w:val="20"/>
                <w:szCs w:val="20"/>
              </w:rPr>
              <w:t>Elterngespräch</w:t>
            </w:r>
            <w:r w:rsidR="003573AC">
              <w:rPr>
                <w:sz w:val="20"/>
                <w:szCs w:val="20"/>
              </w:rPr>
              <w:t>/e</w:t>
            </w:r>
            <w:r w:rsidRPr="003118C2">
              <w:rPr>
                <w:sz w:val="20"/>
                <w:szCs w:val="20"/>
              </w:rPr>
              <w:t xml:space="preserve"> am</w:t>
            </w:r>
          </w:p>
        </w:tc>
        <w:tc>
          <w:tcPr>
            <w:tcW w:w="5391" w:type="dxa"/>
            <w:gridSpan w:val="6"/>
            <w:tcBorders>
              <w:bottom w:val="single" w:sz="4" w:space="0" w:color="auto"/>
            </w:tcBorders>
            <w:vAlign w:val="center"/>
          </w:tcPr>
          <w:p w14:paraId="6BC00917" w14:textId="77777777" w:rsidR="004E7EF7" w:rsidRPr="00371B14" w:rsidRDefault="00FF0E1A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20"/>
          </w:p>
        </w:tc>
      </w:tr>
      <w:tr w:rsidR="0072398E" w:rsidRPr="003118C2" w14:paraId="1A81B3F7" w14:textId="77777777" w:rsidTr="0024666D">
        <w:trPr>
          <w:trHeight w:hRule="exact" w:val="340"/>
        </w:trPr>
        <w:tc>
          <w:tcPr>
            <w:tcW w:w="9747" w:type="dxa"/>
            <w:gridSpan w:val="7"/>
            <w:tcBorders>
              <w:left w:val="nil"/>
              <w:right w:val="nil"/>
            </w:tcBorders>
            <w:vAlign w:val="center"/>
          </w:tcPr>
          <w:p w14:paraId="78C43712" w14:textId="77777777" w:rsidR="0072398E" w:rsidRPr="00371B14" w:rsidRDefault="001329FD" w:rsidP="001329FD">
            <w:pPr>
              <w:tabs>
                <w:tab w:val="left" w:pos="284"/>
              </w:tabs>
              <w:rPr>
                <w:sz w:val="20"/>
                <w:szCs w:val="20"/>
              </w:rPr>
            </w:pPr>
            <w:r>
              <w:rPr>
                <w:b/>
              </w:rPr>
              <w:t>2.</w:t>
            </w:r>
            <w:r>
              <w:rPr>
                <w:b/>
              </w:rPr>
              <w:tab/>
            </w:r>
            <w:r w:rsidR="0072398E">
              <w:rPr>
                <w:b/>
              </w:rPr>
              <w:t xml:space="preserve">Ablauf des Überprüfungsverfahrens / </w:t>
            </w:r>
            <w:r w:rsidR="0072398E" w:rsidRPr="00C26947">
              <w:rPr>
                <w:b/>
              </w:rPr>
              <w:t>Informationsquellen</w:t>
            </w:r>
          </w:p>
        </w:tc>
      </w:tr>
      <w:tr w:rsidR="00C26947" w:rsidRPr="003118C2" w14:paraId="3456E513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7CE1B91C" w14:textId="77777777" w:rsidR="00C26947" w:rsidRPr="003573AC" w:rsidRDefault="00B535C5">
            <w:pPr>
              <w:rPr>
                <w:sz w:val="20"/>
                <w:szCs w:val="20"/>
              </w:rPr>
            </w:pPr>
            <w:r w:rsidRPr="003573AC">
              <w:rPr>
                <w:sz w:val="20"/>
                <w:szCs w:val="20"/>
              </w:rPr>
              <w:t>Überprüfung am</w:t>
            </w:r>
          </w:p>
        </w:tc>
        <w:tc>
          <w:tcPr>
            <w:tcW w:w="5391" w:type="dxa"/>
            <w:gridSpan w:val="6"/>
            <w:vAlign w:val="center"/>
          </w:tcPr>
          <w:p w14:paraId="7A8751B7" w14:textId="77777777" w:rsidR="00C26947" w:rsidRPr="00371B14" w:rsidRDefault="00FF0E1A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21"/>
          </w:p>
        </w:tc>
      </w:tr>
      <w:tr w:rsidR="00776252" w:rsidRPr="003118C2" w14:paraId="38C33CBB" w14:textId="77777777" w:rsidTr="0024666D">
        <w:trPr>
          <w:trHeight w:hRule="exact" w:val="363"/>
        </w:trPr>
        <w:tc>
          <w:tcPr>
            <w:tcW w:w="4356" w:type="dxa"/>
            <w:vAlign w:val="center"/>
          </w:tcPr>
          <w:p w14:paraId="049ECCAB" w14:textId="77777777" w:rsidR="00776252" w:rsidRPr="003573AC" w:rsidRDefault="00776252" w:rsidP="00B53413">
            <w:pPr>
              <w:rPr>
                <w:sz w:val="20"/>
                <w:szCs w:val="20"/>
              </w:rPr>
            </w:pPr>
            <w:r w:rsidRPr="003573AC">
              <w:rPr>
                <w:sz w:val="20"/>
                <w:szCs w:val="20"/>
              </w:rPr>
              <w:t>Datum der Hospitation</w:t>
            </w:r>
          </w:p>
        </w:tc>
        <w:tc>
          <w:tcPr>
            <w:tcW w:w="5391" w:type="dxa"/>
            <w:gridSpan w:val="6"/>
            <w:vAlign w:val="center"/>
          </w:tcPr>
          <w:p w14:paraId="5B1E6987" w14:textId="77777777" w:rsidR="00776252" w:rsidRPr="00371B14" w:rsidRDefault="00776252" w:rsidP="00B53413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22"/>
          </w:p>
        </w:tc>
      </w:tr>
      <w:tr w:rsidR="00776252" w:rsidRPr="003118C2" w14:paraId="41CFD4B8" w14:textId="77777777" w:rsidTr="0024666D">
        <w:trPr>
          <w:trHeight w:val="363"/>
        </w:trPr>
        <w:tc>
          <w:tcPr>
            <w:tcW w:w="4356" w:type="dxa"/>
            <w:vAlign w:val="center"/>
          </w:tcPr>
          <w:p w14:paraId="34FD9FDC" w14:textId="77777777" w:rsidR="00776252" w:rsidRPr="003573AC" w:rsidRDefault="00776252">
            <w:pPr>
              <w:rPr>
                <w:sz w:val="20"/>
                <w:szCs w:val="20"/>
              </w:rPr>
            </w:pPr>
            <w:r w:rsidRPr="003573AC">
              <w:rPr>
                <w:sz w:val="20"/>
                <w:szCs w:val="20"/>
              </w:rPr>
              <w:t>Verhaltensbeobachtungen</w:t>
            </w:r>
          </w:p>
        </w:tc>
        <w:tc>
          <w:tcPr>
            <w:tcW w:w="5391" w:type="dxa"/>
            <w:gridSpan w:val="6"/>
            <w:vAlign w:val="center"/>
          </w:tcPr>
          <w:p w14:paraId="00EA912B" w14:textId="77777777" w:rsidR="00776252" w:rsidRPr="00371B14" w:rsidRDefault="00776252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23"/>
          </w:p>
        </w:tc>
      </w:tr>
      <w:tr w:rsidR="00776252" w:rsidRPr="003118C2" w14:paraId="4721A166" w14:textId="77777777" w:rsidTr="0024666D">
        <w:trPr>
          <w:trHeight w:val="363"/>
        </w:trPr>
        <w:tc>
          <w:tcPr>
            <w:tcW w:w="4356" w:type="dxa"/>
            <w:tcBorders>
              <w:bottom w:val="single" w:sz="4" w:space="0" w:color="auto"/>
            </w:tcBorders>
            <w:vAlign w:val="center"/>
          </w:tcPr>
          <w:p w14:paraId="5D20763A" w14:textId="77777777" w:rsidR="00776252" w:rsidRPr="003573AC" w:rsidRDefault="00776252">
            <w:pPr>
              <w:rPr>
                <w:sz w:val="20"/>
                <w:szCs w:val="20"/>
              </w:rPr>
            </w:pPr>
            <w:r w:rsidRPr="003573AC">
              <w:rPr>
                <w:sz w:val="20"/>
                <w:szCs w:val="20"/>
              </w:rPr>
              <w:t>Berichte</w:t>
            </w:r>
          </w:p>
        </w:tc>
        <w:tc>
          <w:tcPr>
            <w:tcW w:w="5391" w:type="dxa"/>
            <w:gridSpan w:val="6"/>
            <w:tcBorders>
              <w:bottom w:val="single" w:sz="4" w:space="0" w:color="auto"/>
            </w:tcBorders>
            <w:vAlign w:val="center"/>
          </w:tcPr>
          <w:p w14:paraId="41647D24" w14:textId="77777777" w:rsidR="00776252" w:rsidRPr="00371B14" w:rsidRDefault="00776252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24"/>
          </w:p>
        </w:tc>
      </w:tr>
      <w:tr w:rsidR="00776252" w:rsidRPr="003118C2" w14:paraId="50C6D9B3" w14:textId="77777777" w:rsidTr="0024666D">
        <w:trPr>
          <w:trHeight w:hRule="exact" w:val="363"/>
        </w:trPr>
        <w:tc>
          <w:tcPr>
            <w:tcW w:w="4356" w:type="dxa"/>
            <w:tcBorders>
              <w:bottom w:val="single" w:sz="4" w:space="0" w:color="auto"/>
            </w:tcBorders>
            <w:vAlign w:val="center"/>
          </w:tcPr>
          <w:p w14:paraId="70399F4B" w14:textId="77777777" w:rsidR="00776252" w:rsidRPr="003573AC" w:rsidRDefault="00776252">
            <w:pPr>
              <w:rPr>
                <w:sz w:val="20"/>
                <w:szCs w:val="20"/>
              </w:rPr>
            </w:pPr>
            <w:r w:rsidRPr="003573AC">
              <w:rPr>
                <w:sz w:val="20"/>
                <w:szCs w:val="20"/>
              </w:rPr>
              <w:t>Schulärztliches Gutachten vom</w:t>
            </w:r>
          </w:p>
        </w:tc>
        <w:tc>
          <w:tcPr>
            <w:tcW w:w="5391" w:type="dxa"/>
            <w:gridSpan w:val="6"/>
            <w:tcBorders>
              <w:bottom w:val="single" w:sz="4" w:space="0" w:color="auto"/>
            </w:tcBorders>
            <w:vAlign w:val="center"/>
          </w:tcPr>
          <w:p w14:paraId="6DA0E6E5" w14:textId="77777777" w:rsidR="00776252" w:rsidRPr="00371B14" w:rsidRDefault="00776252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5" w:name="Text49"/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  <w:bookmarkEnd w:id="25"/>
          </w:p>
        </w:tc>
      </w:tr>
      <w:tr w:rsidR="0072398E" w:rsidRPr="003118C2" w14:paraId="18741B35" w14:textId="77777777" w:rsidTr="0024666D">
        <w:trPr>
          <w:trHeight w:val="340"/>
        </w:trPr>
        <w:tc>
          <w:tcPr>
            <w:tcW w:w="974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9A8144" w14:textId="77777777" w:rsidR="00663425" w:rsidRDefault="001329FD" w:rsidP="00663425">
            <w:pPr>
              <w:keepNext/>
              <w:keepLines/>
              <w:ind w:left="284" w:hanging="284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</w:rPr>
              <w:tab/>
            </w:r>
            <w:r w:rsidR="0072398E" w:rsidRPr="00FF0E1A">
              <w:rPr>
                <w:b/>
              </w:rPr>
              <w:t xml:space="preserve">Ausgangslage und </w:t>
            </w:r>
            <w:r w:rsidR="0072398E">
              <w:rPr>
                <w:b/>
              </w:rPr>
              <w:t>Anlass der Begutachtung</w:t>
            </w:r>
          </w:p>
          <w:p w14:paraId="7D5DF45A" w14:textId="77777777" w:rsidR="0072398E" w:rsidRPr="00371B14" w:rsidRDefault="001329FD" w:rsidP="00663425">
            <w:pPr>
              <w:keepNext/>
              <w:keepLines/>
              <w:ind w:left="284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(</w:t>
            </w:r>
            <w:r w:rsidRPr="001329FD">
              <w:rPr>
                <w:sz w:val="16"/>
                <w:szCs w:val="16"/>
              </w:rPr>
              <w:t>Aktuelle Situation des Kindes, vermuteter vorrangiger Förderbedarf</w:t>
            </w:r>
            <w:r>
              <w:rPr>
                <w:sz w:val="16"/>
                <w:szCs w:val="16"/>
              </w:rPr>
              <w:t>)</w:t>
            </w:r>
          </w:p>
        </w:tc>
      </w:tr>
      <w:tr w:rsidR="0072398E" w:rsidRPr="003118C2" w14:paraId="12019FA5" w14:textId="77777777" w:rsidTr="0024666D">
        <w:trPr>
          <w:trHeight w:val="363"/>
        </w:trPr>
        <w:tc>
          <w:tcPr>
            <w:tcW w:w="9747" w:type="dxa"/>
            <w:gridSpan w:val="7"/>
            <w:tcBorders>
              <w:bottom w:val="single" w:sz="4" w:space="0" w:color="auto"/>
            </w:tcBorders>
            <w:vAlign w:val="center"/>
          </w:tcPr>
          <w:p w14:paraId="39447322" w14:textId="77777777" w:rsidR="0072398E" w:rsidRPr="00371B14" w:rsidRDefault="0072398E" w:rsidP="00221B38">
            <w:pPr>
              <w:keepNext/>
              <w:keepLines/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72398E" w:rsidRPr="001329FD" w14:paraId="13A04C6B" w14:textId="77777777" w:rsidTr="0024666D">
        <w:trPr>
          <w:cantSplit/>
          <w:trHeight w:val="340"/>
        </w:trPr>
        <w:tc>
          <w:tcPr>
            <w:tcW w:w="974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562A92" w14:textId="77777777" w:rsidR="00663425" w:rsidRDefault="001329FD" w:rsidP="00663425">
            <w:pPr>
              <w:keepNext/>
              <w:keepLines/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</w:rPr>
              <w:tab/>
            </w:r>
            <w:r w:rsidR="0072398E">
              <w:rPr>
                <w:b/>
              </w:rPr>
              <w:t xml:space="preserve">Lebensumwelt des Kindes oder </w:t>
            </w:r>
            <w:r w:rsidR="0072398E" w:rsidRPr="00FF0E1A">
              <w:rPr>
                <w:b/>
              </w:rPr>
              <w:t>des/der Jugendlichen</w:t>
            </w:r>
          </w:p>
          <w:p w14:paraId="7BAC14A1" w14:textId="77777777" w:rsidR="0072398E" w:rsidRPr="001329FD" w:rsidRDefault="00C202E4" w:rsidP="00663425">
            <w:pPr>
              <w:keepNext/>
              <w:keepLines/>
              <w:tabs>
                <w:tab w:val="left" w:pos="284"/>
              </w:tabs>
              <w:ind w:left="284"/>
              <w:rPr>
                <w:sz w:val="16"/>
                <w:szCs w:val="16"/>
              </w:rPr>
            </w:pPr>
            <w:r w:rsidRPr="00C202E4">
              <w:rPr>
                <w:sz w:val="16"/>
                <w:szCs w:val="16"/>
              </w:rPr>
              <w:t>(Besonderheiten der Anamnese, Schwangerschaft, Geburt, Ernährung, Motorik, organische Veränderungen, Sprache, Migrations</w:t>
            </w:r>
            <w:r w:rsidRPr="00C202E4">
              <w:rPr>
                <w:sz w:val="16"/>
                <w:szCs w:val="16"/>
              </w:rPr>
              <w:softHyphen/>
              <w:t xml:space="preserve">hintergrund, </w:t>
            </w:r>
            <w:proofErr w:type="gramStart"/>
            <w:r w:rsidRPr="00C202E4">
              <w:rPr>
                <w:sz w:val="16"/>
                <w:szCs w:val="16"/>
              </w:rPr>
              <w:t>familiäre  Situation</w:t>
            </w:r>
            <w:proofErr w:type="gramEnd"/>
            <w:r w:rsidRPr="00C202E4">
              <w:rPr>
                <w:sz w:val="16"/>
                <w:szCs w:val="16"/>
              </w:rPr>
              <w:t>, Besonderheiten beim Kindergartenbesuch, bisherige Fördermaßnahmen und therapeutische Maßnahmen)</w:t>
            </w:r>
          </w:p>
        </w:tc>
      </w:tr>
      <w:tr w:rsidR="0072398E" w:rsidRPr="003118C2" w14:paraId="2D0E2425" w14:textId="77777777" w:rsidTr="0024666D">
        <w:trPr>
          <w:cantSplit/>
          <w:trHeight w:val="363"/>
        </w:trPr>
        <w:tc>
          <w:tcPr>
            <w:tcW w:w="9747" w:type="dxa"/>
            <w:gridSpan w:val="7"/>
            <w:tcBorders>
              <w:bottom w:val="single" w:sz="4" w:space="0" w:color="auto"/>
            </w:tcBorders>
            <w:vAlign w:val="center"/>
          </w:tcPr>
          <w:p w14:paraId="07A055F4" w14:textId="77777777" w:rsidR="00221B38" w:rsidRPr="00371B14" w:rsidRDefault="0072398E" w:rsidP="00221B38">
            <w:pPr>
              <w:keepNext/>
              <w:keepLines/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</w:tbl>
    <w:p w14:paraId="128D6341" w14:textId="77777777" w:rsidR="00C202E4" w:rsidRPr="00C202E4" w:rsidRDefault="00C202E4" w:rsidP="002C1B3B">
      <w:pPr>
        <w:rPr>
          <w:sz w:val="8"/>
          <w:szCs w:val="8"/>
        </w:rPr>
      </w:pPr>
    </w:p>
    <w:tbl>
      <w:tblPr>
        <w:tblStyle w:val="Tabellenraster"/>
        <w:tblW w:w="9815" w:type="dxa"/>
        <w:tblLook w:val="04A0" w:firstRow="1" w:lastRow="0" w:firstColumn="1" w:lastColumn="0" w:noHBand="0" w:noVBand="1"/>
      </w:tblPr>
      <w:tblGrid>
        <w:gridCol w:w="966"/>
        <w:gridCol w:w="4132"/>
        <w:gridCol w:w="609"/>
        <w:gridCol w:w="4108"/>
      </w:tblGrid>
      <w:tr w:rsidR="0072398E" w:rsidRPr="001329FD" w14:paraId="76C1B2DD" w14:textId="77777777" w:rsidTr="003E7A76">
        <w:trPr>
          <w:trHeight w:val="340"/>
        </w:trPr>
        <w:tc>
          <w:tcPr>
            <w:tcW w:w="9747" w:type="dxa"/>
            <w:gridSpan w:val="4"/>
            <w:tcBorders>
              <w:top w:val="nil"/>
              <w:left w:val="nil"/>
              <w:right w:val="nil"/>
            </w:tcBorders>
          </w:tcPr>
          <w:p w14:paraId="552576D9" w14:textId="77777777" w:rsidR="00663425" w:rsidRDefault="001329FD" w:rsidP="001329FD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>5.</w:t>
            </w:r>
            <w:r>
              <w:rPr>
                <w:b/>
              </w:rPr>
              <w:tab/>
            </w:r>
            <w:r w:rsidR="0072398E" w:rsidRPr="00FF0E1A">
              <w:rPr>
                <w:b/>
              </w:rPr>
              <w:t>Lern- und Entwicklungsstand</w:t>
            </w:r>
          </w:p>
          <w:p w14:paraId="194D528E" w14:textId="77777777" w:rsidR="00221B38" w:rsidRDefault="00221B38" w:rsidP="00663425">
            <w:pPr>
              <w:tabs>
                <w:tab w:val="left" w:pos="284"/>
              </w:tabs>
              <w:ind w:left="284"/>
              <w:rPr>
                <w:sz w:val="16"/>
                <w:szCs w:val="16"/>
              </w:rPr>
            </w:pPr>
            <w:r w:rsidRPr="00221B38">
              <w:rPr>
                <w:sz w:val="16"/>
                <w:szCs w:val="16"/>
              </w:rPr>
              <w:t>Aussagen zu folgenden Punkten sollen ausführlich getroffen werden</w:t>
            </w:r>
            <w:r>
              <w:rPr>
                <w:sz w:val="16"/>
                <w:szCs w:val="16"/>
              </w:rPr>
              <w:t>:</w:t>
            </w:r>
          </w:p>
          <w:p w14:paraId="4664BE65" w14:textId="77777777" w:rsidR="00A80D35" w:rsidRDefault="00A80D35" w:rsidP="001329FD">
            <w:pPr>
              <w:tabs>
                <w:tab w:val="left" w:pos="284"/>
              </w:tabs>
              <w:rPr>
                <w:sz w:val="16"/>
                <w:szCs w:val="16"/>
              </w:rPr>
            </w:pPr>
          </w:p>
          <w:p w14:paraId="21E8F3FF" w14:textId="77777777" w:rsidR="00A80D35" w:rsidRPr="00A80D35" w:rsidRDefault="00221B38" w:rsidP="00663425">
            <w:pPr>
              <w:rPr>
                <w:sz w:val="16"/>
                <w:szCs w:val="16"/>
              </w:rPr>
            </w:pPr>
            <w:r w:rsidRPr="00A80D35">
              <w:rPr>
                <w:b/>
                <w:sz w:val="16"/>
                <w:szCs w:val="16"/>
              </w:rPr>
              <w:t>Wahrnehmung</w:t>
            </w:r>
            <w:r w:rsidRPr="00A80D35">
              <w:rPr>
                <w:sz w:val="16"/>
                <w:szCs w:val="16"/>
              </w:rPr>
              <w:t xml:space="preserve"> </w:t>
            </w:r>
          </w:p>
          <w:p w14:paraId="00E5462C" w14:textId="77777777" w:rsidR="00221B38" w:rsidRPr="001329FD" w:rsidRDefault="00221B38" w:rsidP="00663425">
            <w:pPr>
              <w:rPr>
                <w:b/>
              </w:rPr>
            </w:pPr>
            <w:r w:rsidRPr="00221B38">
              <w:rPr>
                <w:sz w:val="16"/>
                <w:szCs w:val="16"/>
              </w:rPr>
              <w:t>(auditiv, visuell, taktil, kinästhetisch, Raum-Lage-Wahrnehmung, F</w:t>
            </w:r>
            <w:r w:rsidR="00A80D35">
              <w:rPr>
                <w:sz w:val="16"/>
                <w:szCs w:val="16"/>
              </w:rPr>
              <w:t>i</w:t>
            </w:r>
            <w:r w:rsidRPr="00221B38">
              <w:rPr>
                <w:sz w:val="16"/>
                <w:szCs w:val="16"/>
              </w:rPr>
              <w:t>gur-Grund-Wahrnehmung, Kraftdosierung, Körperschema)</w:t>
            </w:r>
          </w:p>
        </w:tc>
      </w:tr>
      <w:tr w:rsidR="0072398E" w:rsidRPr="003118C2" w14:paraId="5EB0EDAE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7FF7C0EB" w14:textId="77777777" w:rsidR="0072398E" w:rsidRPr="00371B14" w:rsidRDefault="0072398E" w:rsidP="002C1B3B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A80D35" w:rsidRPr="00A80D35" w14:paraId="0EEFBC99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449B2538" w14:textId="77777777" w:rsidR="00A80D35" w:rsidRPr="00A80D35" w:rsidRDefault="00A80D35" w:rsidP="00663425">
            <w:pPr>
              <w:tabs>
                <w:tab w:val="left" w:pos="284"/>
              </w:tabs>
              <w:rPr>
                <w:b/>
              </w:rPr>
            </w:pPr>
            <w:r w:rsidRPr="00A80D35">
              <w:rPr>
                <w:b/>
                <w:sz w:val="16"/>
                <w:szCs w:val="16"/>
              </w:rPr>
              <w:t>Motorik</w:t>
            </w:r>
            <w:r w:rsidRPr="00A80D35">
              <w:t xml:space="preserve"> </w:t>
            </w:r>
            <w:r>
              <w:br/>
            </w:r>
            <w:r w:rsidRPr="00A80D35">
              <w:rPr>
                <w:sz w:val="16"/>
                <w:szCs w:val="16"/>
              </w:rPr>
              <w:t>(Feinmotorik, Grobmotorik, motorische Entwicklung, Körperspannung)</w:t>
            </w:r>
          </w:p>
        </w:tc>
      </w:tr>
      <w:tr w:rsidR="00A80D35" w:rsidRPr="003118C2" w14:paraId="3EA7D635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1E22F899" w14:textId="77777777" w:rsidR="00A80D35" w:rsidRPr="00371B14" w:rsidRDefault="00A80D3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A80D35" w:rsidRPr="00A80D35" w14:paraId="4954D41E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47D173D0" w14:textId="77777777" w:rsidR="00A80D35" w:rsidRPr="00A80D35" w:rsidRDefault="00A80D35" w:rsidP="00663425">
            <w:pPr>
              <w:tabs>
                <w:tab w:val="left" w:pos="284"/>
              </w:tabs>
              <w:rPr>
                <w:sz w:val="16"/>
                <w:szCs w:val="16"/>
              </w:rPr>
            </w:pPr>
            <w:r w:rsidRPr="00A80D35">
              <w:rPr>
                <w:b/>
                <w:sz w:val="16"/>
                <w:szCs w:val="16"/>
              </w:rPr>
              <w:t>Sprache/Kommunikation</w:t>
            </w:r>
            <w:r>
              <w:rPr>
                <w:sz w:val="16"/>
                <w:szCs w:val="16"/>
              </w:rPr>
              <w:t xml:space="preserve"> </w:t>
            </w:r>
            <w:r w:rsidRPr="00A80D35">
              <w:rPr>
                <w:sz w:val="16"/>
                <w:szCs w:val="16"/>
              </w:rPr>
              <w:t>(Sprechbeginn, Sprachentwicklung, Sprachverständnis, Wortschatz, Aussprache, Grammatik, Laut</w:t>
            </w:r>
            <w:r>
              <w:rPr>
                <w:sz w:val="16"/>
                <w:szCs w:val="16"/>
              </w:rPr>
              <w:softHyphen/>
            </w:r>
            <w:r w:rsidRPr="00A80D35">
              <w:rPr>
                <w:sz w:val="16"/>
                <w:szCs w:val="16"/>
              </w:rPr>
              <w:t>stärke</w:t>
            </w:r>
            <w:r>
              <w:rPr>
                <w:sz w:val="16"/>
                <w:szCs w:val="16"/>
              </w:rPr>
              <w:softHyphen/>
            </w:r>
            <w:r w:rsidRPr="00A80D35">
              <w:rPr>
                <w:sz w:val="16"/>
                <w:szCs w:val="16"/>
              </w:rPr>
              <w:t>regelung, kommunikative Kompetenzen, angepasst an soziale Umwelt)</w:t>
            </w:r>
          </w:p>
        </w:tc>
      </w:tr>
      <w:tr w:rsidR="00A80D35" w:rsidRPr="003118C2" w14:paraId="667EAF7B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565A6FC5" w14:textId="77777777" w:rsidR="00A80D35" w:rsidRPr="00371B14" w:rsidRDefault="00A80D3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A80D35" w:rsidRPr="00A80D35" w14:paraId="2FE346CC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251EF680" w14:textId="77777777" w:rsidR="00A80D35" w:rsidRPr="00A80D35" w:rsidRDefault="00A80D35" w:rsidP="00663425">
            <w:pPr>
              <w:tabs>
                <w:tab w:val="left" w:pos="284"/>
              </w:tabs>
              <w:rPr>
                <w:sz w:val="16"/>
                <w:szCs w:val="16"/>
              </w:rPr>
            </w:pPr>
            <w:r w:rsidRPr="00A80D35">
              <w:rPr>
                <w:b/>
                <w:sz w:val="16"/>
                <w:szCs w:val="16"/>
              </w:rPr>
              <w:t xml:space="preserve">Kognition </w:t>
            </w:r>
            <w:r w:rsidRPr="00A80D35">
              <w:rPr>
                <w:sz w:val="16"/>
                <w:szCs w:val="16"/>
              </w:rPr>
              <w:t>(Fähigkeit, Probleme zu lösen, Merkfähigkeit, Gesetzmäßigkeiten erkennen, Intelligenz-Testverfahren, Ergebnis und Testverhalten im Zusammenhang mit Ausgangsfrage – Beobachtungsbogen nutzen)</w:t>
            </w:r>
          </w:p>
        </w:tc>
      </w:tr>
      <w:tr w:rsidR="00A80D35" w:rsidRPr="003118C2" w14:paraId="060AFE38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3D1FBFB9" w14:textId="77777777" w:rsidR="00A80D35" w:rsidRPr="00371B14" w:rsidRDefault="00A80D3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A80D35" w:rsidRPr="00A80D35" w14:paraId="6F05AE60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6EC74DEF" w14:textId="77777777" w:rsidR="00A80D35" w:rsidRPr="00A80D35" w:rsidRDefault="00A80D35" w:rsidP="00663425">
            <w:pPr>
              <w:tabs>
                <w:tab w:val="left" w:pos="284"/>
              </w:tabs>
              <w:rPr>
                <w:sz w:val="16"/>
                <w:szCs w:val="16"/>
              </w:rPr>
            </w:pPr>
            <w:r w:rsidRPr="00A80D35">
              <w:rPr>
                <w:b/>
                <w:sz w:val="16"/>
                <w:szCs w:val="16"/>
              </w:rPr>
              <w:t xml:space="preserve">Emotionale und soziale Entwicklung </w:t>
            </w:r>
            <w:r w:rsidRPr="00A80D35">
              <w:rPr>
                <w:sz w:val="16"/>
                <w:szCs w:val="16"/>
              </w:rPr>
              <w:t>(Kontaktaufnahme, Spielverhalten, Umgang in Konflikten, Empathiefähigkeit, Regelver</w:t>
            </w:r>
            <w:r>
              <w:rPr>
                <w:sz w:val="16"/>
                <w:szCs w:val="16"/>
              </w:rPr>
              <w:softHyphen/>
            </w:r>
            <w:r w:rsidRPr="00A80D35">
              <w:rPr>
                <w:sz w:val="16"/>
                <w:szCs w:val="16"/>
              </w:rPr>
              <w:t>halten, Fähigkeit zur Reflexion des eigenen Handelns, Umgang mit Frustration, Umgang mit Anforderungen)</w:t>
            </w:r>
          </w:p>
        </w:tc>
      </w:tr>
      <w:tr w:rsidR="00A80D35" w:rsidRPr="003118C2" w14:paraId="32477588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47FF9016" w14:textId="77777777" w:rsidR="00A80D35" w:rsidRPr="00371B14" w:rsidRDefault="00A80D3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A80D35" w:rsidRPr="00A80D35" w14:paraId="6BBFAA8C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7A74BE91" w14:textId="77777777" w:rsidR="00A80D35" w:rsidRPr="00A80D35" w:rsidRDefault="00A80D35" w:rsidP="00663425">
            <w:pPr>
              <w:tabs>
                <w:tab w:val="left" w:pos="284"/>
              </w:tabs>
              <w:rPr>
                <w:sz w:val="16"/>
                <w:szCs w:val="16"/>
              </w:rPr>
            </w:pPr>
            <w:r w:rsidRPr="00A80D35">
              <w:rPr>
                <w:b/>
                <w:sz w:val="16"/>
                <w:szCs w:val="16"/>
              </w:rPr>
              <w:t xml:space="preserve">Lern- und Leistungsverhalten </w:t>
            </w:r>
            <w:r>
              <w:rPr>
                <w:b/>
                <w:sz w:val="16"/>
                <w:szCs w:val="16"/>
              </w:rPr>
              <w:br/>
            </w:r>
            <w:r w:rsidRPr="00A80D35">
              <w:rPr>
                <w:sz w:val="16"/>
                <w:szCs w:val="16"/>
              </w:rPr>
              <w:t>(Lernfreude, Umgang mit Überforderung/Unterforderung, Konzentration, strukturiertes Vorgehen)</w:t>
            </w:r>
          </w:p>
        </w:tc>
      </w:tr>
      <w:tr w:rsidR="00A80D35" w:rsidRPr="003118C2" w14:paraId="6FB3B70F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32FEB006" w14:textId="77777777" w:rsidR="00A80D35" w:rsidRPr="00371B14" w:rsidRDefault="00A80D3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A80D35" w:rsidRPr="00A80D35" w14:paraId="1D735386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5C82B555" w14:textId="77777777" w:rsidR="00A80D35" w:rsidRPr="00A80D35" w:rsidRDefault="00A80D35" w:rsidP="00663425">
            <w:pPr>
              <w:tabs>
                <w:tab w:val="left" w:pos="284"/>
              </w:tabs>
              <w:rPr>
                <w:sz w:val="16"/>
                <w:szCs w:val="16"/>
              </w:rPr>
            </w:pPr>
            <w:r w:rsidRPr="00A80D35">
              <w:rPr>
                <w:b/>
                <w:sz w:val="16"/>
                <w:szCs w:val="16"/>
              </w:rPr>
              <w:t xml:space="preserve">Schulische Kompetenzen </w:t>
            </w:r>
            <w:r>
              <w:rPr>
                <w:b/>
                <w:sz w:val="16"/>
                <w:szCs w:val="16"/>
              </w:rPr>
              <w:br/>
            </w:r>
            <w:r w:rsidRPr="00A80D35">
              <w:rPr>
                <w:sz w:val="16"/>
                <w:szCs w:val="16"/>
              </w:rPr>
              <w:t>(mathematische, sprachliche, schriftsprachliche Kompetenzen)</w:t>
            </w:r>
          </w:p>
        </w:tc>
      </w:tr>
      <w:tr w:rsidR="00A80D35" w:rsidRPr="003118C2" w14:paraId="08081A78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6C5806C1" w14:textId="77777777" w:rsidR="00A80D35" w:rsidRPr="00371B14" w:rsidRDefault="00A80D3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A80D35" w:rsidRPr="00A80D35" w14:paraId="4487117A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39EC26EA" w14:textId="77777777" w:rsidR="00663425" w:rsidRDefault="00663425" w:rsidP="00663425">
            <w:pPr>
              <w:tabs>
                <w:tab w:val="left" w:pos="284"/>
              </w:tabs>
              <w:rPr>
                <w:b/>
                <w:sz w:val="16"/>
                <w:szCs w:val="16"/>
              </w:rPr>
            </w:pPr>
            <w:r w:rsidRPr="00663425">
              <w:rPr>
                <w:b/>
                <w:sz w:val="16"/>
                <w:szCs w:val="16"/>
              </w:rPr>
              <w:t xml:space="preserve">Lebenspraktische Kompetenzen </w:t>
            </w:r>
          </w:p>
          <w:p w14:paraId="339DB720" w14:textId="77777777" w:rsidR="00A80D35" w:rsidRPr="00A80D35" w:rsidRDefault="00663425" w:rsidP="00663425">
            <w:pPr>
              <w:tabs>
                <w:tab w:val="left" w:pos="284"/>
              </w:tabs>
              <w:rPr>
                <w:sz w:val="16"/>
                <w:szCs w:val="16"/>
              </w:rPr>
            </w:pPr>
            <w:r w:rsidRPr="00663425">
              <w:rPr>
                <w:sz w:val="16"/>
                <w:szCs w:val="16"/>
              </w:rPr>
              <w:t>(Selbstversorgung, Orientierung)</w:t>
            </w:r>
          </w:p>
        </w:tc>
      </w:tr>
      <w:tr w:rsidR="00A80D35" w:rsidRPr="003118C2" w14:paraId="4BAB2B2D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0CB660C5" w14:textId="77777777" w:rsidR="00A80D35" w:rsidRPr="00371B14" w:rsidRDefault="00A80D3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663425" w:rsidRPr="00A80D35" w14:paraId="356D6F0D" w14:textId="77777777" w:rsidTr="008A3FC3">
        <w:trPr>
          <w:trHeight w:val="340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00A42D60" w14:textId="210E2AEF" w:rsidR="00663425" w:rsidRPr="00A80D35" w:rsidRDefault="0024666D" w:rsidP="00E264FE">
            <w:pPr>
              <w:tabs>
                <w:tab w:val="left" w:pos="284"/>
              </w:tabs>
              <w:rPr>
                <w:sz w:val="16"/>
                <w:szCs w:val="16"/>
              </w:rPr>
            </w:pPr>
            <w:r w:rsidRPr="0024666D">
              <w:rPr>
                <w:b/>
                <w:sz w:val="16"/>
                <w:szCs w:val="16"/>
              </w:rPr>
              <w:t>Interessenbereiche und Stärken des Kindes</w:t>
            </w:r>
          </w:p>
        </w:tc>
      </w:tr>
      <w:tr w:rsidR="00663425" w:rsidRPr="003118C2" w14:paraId="3102D071" w14:textId="77777777" w:rsidTr="008A3FC3">
        <w:trPr>
          <w:trHeight w:val="363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424A21E3" w14:textId="77777777" w:rsidR="00663425" w:rsidRPr="00371B14" w:rsidRDefault="00663425" w:rsidP="00E264FE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72398E" w:rsidRPr="003118C2" w14:paraId="280EFC78" w14:textId="77777777" w:rsidTr="008A3FC3">
        <w:trPr>
          <w:trHeight w:val="369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31265EC8" w14:textId="77777777" w:rsidR="0072398E" w:rsidRPr="00371B14" w:rsidRDefault="0072398E" w:rsidP="002C1B3B">
            <w:pPr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F57FCE" w:rsidRPr="003118C2" w14:paraId="4CD93049" w14:textId="77777777" w:rsidTr="001B6930">
        <w:trPr>
          <w:trHeight w:hRule="exact" w:val="369"/>
        </w:trPr>
        <w:tc>
          <w:tcPr>
            <w:tcW w:w="97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142AE67E" w14:textId="77777777" w:rsidR="00F57FCE" w:rsidRDefault="00F57FCE" w:rsidP="001B6930">
            <w:pPr>
              <w:keepNext/>
              <w:keepLines/>
              <w:rPr>
                <w:b/>
              </w:rPr>
            </w:pPr>
            <w:bookmarkStart w:id="26" w:name="_Hlk204081366"/>
            <w:r>
              <w:rPr>
                <w:b/>
              </w:rPr>
              <w:t>6. Fazit</w:t>
            </w:r>
          </w:p>
        </w:tc>
      </w:tr>
      <w:tr w:rsidR="00F57FCE" w:rsidRPr="003118C2" w14:paraId="7BF37319" w14:textId="77777777" w:rsidTr="001B6930">
        <w:trPr>
          <w:trHeight w:val="737"/>
        </w:trPr>
        <w:tc>
          <w:tcPr>
            <w:tcW w:w="9747" w:type="dxa"/>
            <w:gridSpan w:val="4"/>
          </w:tcPr>
          <w:p w14:paraId="431E496B" w14:textId="77777777" w:rsidR="00F57FCE" w:rsidRPr="00371B14" w:rsidRDefault="00F57FCE" w:rsidP="001B6930">
            <w:pPr>
              <w:keepNext/>
              <w:keepLines/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tr w:rsidR="0024666D" w:rsidRPr="003118C2" w14:paraId="61A23A07" w14:textId="77777777" w:rsidTr="00F57FCE">
        <w:trPr>
          <w:trHeight w:hRule="exact" w:val="737"/>
        </w:trPr>
        <w:tc>
          <w:tcPr>
            <w:tcW w:w="97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70E022C1" w14:textId="7642DA63" w:rsidR="0024666D" w:rsidRDefault="0024666D" w:rsidP="00F57FCE">
            <w:pPr>
              <w:keepNext/>
              <w:keepLines/>
              <w:ind w:left="454" w:hanging="454"/>
              <w:rPr>
                <w:b/>
              </w:rPr>
            </w:pPr>
            <w:r>
              <w:rPr>
                <w:b/>
              </w:rPr>
              <w:t>6</w:t>
            </w:r>
            <w:r w:rsidR="00F57FCE">
              <w:rPr>
                <w:b/>
              </w:rPr>
              <w:t>.1</w:t>
            </w:r>
            <w:r>
              <w:rPr>
                <w:b/>
              </w:rPr>
              <w:t>.</w:t>
            </w:r>
            <w:r w:rsidR="00F57FCE">
              <w:rPr>
                <w:b/>
              </w:rPr>
              <w:tab/>
            </w:r>
            <w:r w:rsidR="00F57FCE" w:rsidRPr="00F57FCE">
              <w:rPr>
                <w:b/>
              </w:rPr>
              <w:t>Art und Umfang der notwendigen sonderpädagogischen Förderung (konkrete Lern- und Entwicklungsempfehlungen der Gutachter/innen)</w:t>
            </w:r>
          </w:p>
        </w:tc>
      </w:tr>
      <w:tr w:rsidR="0024666D" w:rsidRPr="003118C2" w14:paraId="327D9946" w14:textId="77777777" w:rsidTr="0024666D">
        <w:trPr>
          <w:trHeight w:val="737"/>
        </w:trPr>
        <w:tc>
          <w:tcPr>
            <w:tcW w:w="9747" w:type="dxa"/>
            <w:gridSpan w:val="4"/>
          </w:tcPr>
          <w:p w14:paraId="2798F862" w14:textId="77777777" w:rsidR="0024666D" w:rsidRPr="00371B14" w:rsidRDefault="0024666D" w:rsidP="001B6930">
            <w:pPr>
              <w:keepNext/>
              <w:keepLines/>
              <w:rPr>
                <w:sz w:val="20"/>
                <w:szCs w:val="20"/>
              </w:rPr>
            </w:pPr>
            <w:r w:rsidRPr="00371B14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1B14">
              <w:rPr>
                <w:sz w:val="20"/>
                <w:szCs w:val="20"/>
              </w:rPr>
              <w:instrText xml:space="preserve"> FORMTEXT </w:instrText>
            </w:r>
            <w:r w:rsidRPr="00371B14">
              <w:rPr>
                <w:sz w:val="20"/>
                <w:szCs w:val="20"/>
              </w:rPr>
            </w:r>
            <w:r w:rsidRPr="00371B14">
              <w:rPr>
                <w:sz w:val="20"/>
                <w:szCs w:val="20"/>
              </w:rPr>
              <w:fldChar w:fldCharType="separate"/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noProof/>
                <w:sz w:val="20"/>
                <w:szCs w:val="20"/>
              </w:rPr>
              <w:t> </w:t>
            </w:r>
            <w:r w:rsidRPr="00371B14">
              <w:rPr>
                <w:sz w:val="20"/>
                <w:szCs w:val="20"/>
              </w:rPr>
              <w:fldChar w:fldCharType="end"/>
            </w:r>
          </w:p>
        </w:tc>
      </w:tr>
      <w:bookmarkEnd w:id="26"/>
      <w:tr w:rsidR="0072398E" w:rsidRPr="003118C2" w14:paraId="0D6057CC" w14:textId="77777777" w:rsidTr="008A3FC3">
        <w:trPr>
          <w:trHeight w:hRule="exact" w:val="369"/>
        </w:trPr>
        <w:tc>
          <w:tcPr>
            <w:tcW w:w="9747" w:type="dxa"/>
            <w:gridSpan w:val="4"/>
            <w:tcBorders>
              <w:left w:val="nil"/>
              <w:right w:val="nil"/>
            </w:tcBorders>
            <w:vAlign w:val="center"/>
          </w:tcPr>
          <w:p w14:paraId="61F84AF4" w14:textId="1076644E" w:rsidR="0072398E" w:rsidRPr="00371B14" w:rsidRDefault="0072398E" w:rsidP="002C1B3B">
            <w:pPr>
              <w:rPr>
                <w:sz w:val="20"/>
                <w:szCs w:val="20"/>
              </w:rPr>
            </w:pPr>
            <w:r>
              <w:rPr>
                <w:b/>
              </w:rPr>
              <w:t>6.</w:t>
            </w:r>
            <w:r w:rsidR="0024666D">
              <w:rPr>
                <w:b/>
              </w:rPr>
              <w:t>2</w:t>
            </w:r>
            <w:r>
              <w:rPr>
                <w:b/>
              </w:rPr>
              <w:t>. Vorgeschlagener Unterstützungs</w:t>
            </w:r>
            <w:r w:rsidRPr="00FF0E1A">
              <w:rPr>
                <w:b/>
              </w:rPr>
              <w:t>bedarf</w:t>
            </w:r>
            <w:r>
              <w:rPr>
                <w:b/>
              </w:rPr>
              <w:t xml:space="preserve"> aus Sicht der Gutachter/innen</w:t>
            </w:r>
          </w:p>
        </w:tc>
      </w:tr>
      <w:tr w:rsidR="00FA141A" w:rsidRPr="003118C2" w14:paraId="087744EA" w14:textId="77777777" w:rsidTr="008A3FC3">
        <w:trPr>
          <w:trHeight w:val="363"/>
        </w:trPr>
        <w:tc>
          <w:tcPr>
            <w:tcW w:w="959" w:type="dxa"/>
            <w:vMerge w:val="restart"/>
            <w:vAlign w:val="center"/>
          </w:tcPr>
          <w:p w14:paraId="4414E8D4" w14:textId="01EA1F18" w:rsidR="00FA141A" w:rsidRPr="003118C2" w:rsidRDefault="00FA141A" w:rsidP="00E20947">
            <w:pPr>
              <w:rPr>
                <w:sz w:val="20"/>
                <w:szCs w:val="20"/>
              </w:rPr>
            </w:pPr>
            <w:r w:rsidRPr="003118C2">
              <w:rPr>
                <w:b/>
              </w:rPr>
              <w:t>6.</w:t>
            </w:r>
            <w:r w:rsidR="0024666D">
              <w:rPr>
                <w:b/>
              </w:rPr>
              <w:t>2</w:t>
            </w:r>
            <w:r w:rsidRPr="003118C2">
              <w:rPr>
                <w:b/>
              </w:rPr>
              <w:t>.1</w:t>
            </w:r>
          </w:p>
        </w:tc>
        <w:tc>
          <w:tcPr>
            <w:tcW w:w="4103" w:type="dxa"/>
            <w:vAlign w:val="center"/>
          </w:tcPr>
          <w:p w14:paraId="7134DDEF" w14:textId="77777777" w:rsidR="00FA141A" w:rsidRPr="003118C2" w:rsidRDefault="00FA141A" w:rsidP="00FA141A">
            <w:pPr>
              <w:rPr>
                <w:sz w:val="20"/>
                <w:szCs w:val="20"/>
              </w:rPr>
            </w:pPr>
            <w:r w:rsidRPr="00FA141A">
              <w:t>Vorrangiger</w:t>
            </w:r>
            <w:r w:rsidRPr="003118C2">
              <w:rPr>
                <w:b/>
              </w:rPr>
              <w:t xml:space="preserve"> Förderschwerpunkt</w:t>
            </w:r>
            <w:r>
              <w:rPr>
                <w:b/>
              </w:rPr>
              <w:t xml:space="preserve"> </w:t>
            </w:r>
            <w:bookmarkStart w:id="27" w:name="Dropdown5"/>
          </w:p>
        </w:tc>
        <w:bookmarkEnd w:id="27"/>
        <w:tc>
          <w:tcPr>
            <w:tcW w:w="4685" w:type="dxa"/>
            <w:gridSpan w:val="2"/>
            <w:vAlign w:val="center"/>
          </w:tcPr>
          <w:p w14:paraId="143320A0" w14:textId="77777777" w:rsidR="00FA141A" w:rsidRPr="00522C75" w:rsidRDefault="007714A6">
            <w:pPr>
              <w:rPr>
                <w:sz w:val="20"/>
                <w:szCs w:val="20"/>
              </w:rPr>
            </w:pPr>
            <w:r w:rsidRPr="00522C75">
              <w:rPr>
                <w:sz w:val="20"/>
                <w:szCs w:val="20"/>
              </w:rPr>
              <w:fldChar w:fldCharType="begin">
                <w:ffData>
                  <w:name w:val="FSchp_vorr"/>
                  <w:enabled/>
                  <w:calcOnExit/>
                  <w:ddList>
                    <w:listEntry w:val="                               "/>
                    <w:listEntry w:val="Sprache"/>
                    <w:listEntry w:val="Emotionale und soziale Entwicklung"/>
                    <w:listEntry w:val="Lernen"/>
                    <w:listEntry w:val="Körperliche und motorische Entwicklung"/>
                    <w:listEntry w:val="Sehen (Blindheit)"/>
                    <w:listEntry w:val="Sehen (Sehbehinderung)"/>
                    <w:listEntry w:val="Hören und Kommunikation (Gehörlosigkeit)"/>
                    <w:listEntry w:val="Hören und Kommunikation (Schwerhörigkeit)"/>
                    <w:listEntry w:val="Geistige Entwicklung"/>
                  </w:ddList>
                </w:ffData>
              </w:fldChar>
            </w:r>
            <w:bookmarkStart w:id="28" w:name="FSchp_vorr"/>
            <w:r w:rsidRPr="00522C75">
              <w:rPr>
                <w:sz w:val="20"/>
                <w:szCs w:val="20"/>
              </w:rPr>
              <w:instrText xml:space="preserve"> FORMDROPDOWN </w:instrText>
            </w:r>
            <w:r w:rsidRPr="00522C75">
              <w:rPr>
                <w:sz w:val="20"/>
                <w:szCs w:val="20"/>
              </w:rPr>
            </w:r>
            <w:r w:rsidRPr="00522C75">
              <w:rPr>
                <w:sz w:val="20"/>
                <w:szCs w:val="20"/>
              </w:rPr>
              <w:fldChar w:fldCharType="separate"/>
            </w:r>
            <w:r w:rsidRPr="00522C75">
              <w:rPr>
                <w:sz w:val="20"/>
                <w:szCs w:val="20"/>
              </w:rPr>
              <w:fldChar w:fldCharType="end"/>
            </w:r>
            <w:bookmarkEnd w:id="28"/>
          </w:p>
        </w:tc>
      </w:tr>
      <w:tr w:rsidR="00214FBC" w:rsidRPr="003118C2" w14:paraId="7952089E" w14:textId="77777777" w:rsidTr="008A3FC3">
        <w:trPr>
          <w:trHeight w:val="363"/>
        </w:trPr>
        <w:tc>
          <w:tcPr>
            <w:tcW w:w="959" w:type="dxa"/>
            <w:vMerge/>
            <w:vAlign w:val="center"/>
          </w:tcPr>
          <w:p w14:paraId="629B6D9E" w14:textId="77777777" w:rsidR="00214FBC" w:rsidRPr="003118C2" w:rsidRDefault="00214FBC" w:rsidP="00E20947">
            <w:pPr>
              <w:rPr>
                <w:sz w:val="20"/>
                <w:szCs w:val="20"/>
              </w:rPr>
            </w:pPr>
          </w:p>
        </w:tc>
        <w:tc>
          <w:tcPr>
            <w:tcW w:w="4103" w:type="dxa"/>
            <w:vAlign w:val="center"/>
          </w:tcPr>
          <w:p w14:paraId="7FC93178" w14:textId="77777777" w:rsidR="00214FBC" w:rsidRPr="003118C2" w:rsidRDefault="00214FBC">
            <w:pPr>
              <w:rPr>
                <w:sz w:val="20"/>
                <w:szCs w:val="20"/>
              </w:rPr>
            </w:pPr>
            <w:r w:rsidRPr="00073A4F">
              <w:t>Begründung:</w:t>
            </w:r>
          </w:p>
        </w:tc>
        <w:tc>
          <w:tcPr>
            <w:tcW w:w="4685" w:type="dxa"/>
            <w:gridSpan w:val="2"/>
            <w:vAlign w:val="center"/>
          </w:tcPr>
          <w:p w14:paraId="647BB816" w14:textId="77777777" w:rsidR="00214FBC" w:rsidRPr="00371B14" w:rsidRDefault="00214FBC">
            <w:pPr>
              <w:rPr>
                <w:b/>
                <w:sz w:val="20"/>
                <w:szCs w:val="20"/>
              </w:rPr>
            </w:pPr>
            <w:r w:rsidRPr="00371B14">
              <w:rPr>
                <w:b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9" w:name="Text32"/>
            <w:r w:rsidRPr="00371B14">
              <w:rPr>
                <w:b/>
                <w:sz w:val="20"/>
                <w:szCs w:val="20"/>
              </w:rPr>
              <w:instrText xml:space="preserve"> FORMTEXT </w:instrText>
            </w:r>
            <w:r w:rsidRPr="00371B14">
              <w:rPr>
                <w:b/>
                <w:sz w:val="20"/>
                <w:szCs w:val="20"/>
              </w:rPr>
            </w:r>
            <w:r w:rsidRPr="00371B14">
              <w:rPr>
                <w:b/>
                <w:sz w:val="20"/>
                <w:szCs w:val="20"/>
              </w:rPr>
              <w:fldChar w:fldCharType="separate"/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sz w:val="20"/>
                <w:szCs w:val="20"/>
              </w:rPr>
              <w:fldChar w:fldCharType="end"/>
            </w:r>
            <w:bookmarkEnd w:id="29"/>
          </w:p>
        </w:tc>
      </w:tr>
      <w:tr w:rsidR="00214FBC" w:rsidRPr="003118C2" w14:paraId="5D8B3582" w14:textId="77777777" w:rsidTr="008A3FC3">
        <w:trPr>
          <w:trHeight w:val="363"/>
        </w:trPr>
        <w:tc>
          <w:tcPr>
            <w:tcW w:w="959" w:type="dxa"/>
            <w:vMerge w:val="restart"/>
            <w:vAlign w:val="center"/>
          </w:tcPr>
          <w:p w14:paraId="5B21936D" w14:textId="5428B7EB" w:rsidR="00214FBC" w:rsidRPr="003118C2" w:rsidRDefault="00214FBC" w:rsidP="00E20947">
            <w:pPr>
              <w:rPr>
                <w:sz w:val="20"/>
                <w:szCs w:val="20"/>
              </w:rPr>
            </w:pPr>
            <w:r w:rsidRPr="003118C2">
              <w:rPr>
                <w:b/>
              </w:rPr>
              <w:t>6.</w:t>
            </w:r>
            <w:r w:rsidR="0024666D">
              <w:rPr>
                <w:b/>
              </w:rPr>
              <w:t>2</w:t>
            </w:r>
            <w:r w:rsidRPr="003118C2">
              <w:rPr>
                <w:b/>
              </w:rPr>
              <w:t>.2</w:t>
            </w:r>
          </w:p>
        </w:tc>
        <w:tc>
          <w:tcPr>
            <w:tcW w:w="4103" w:type="dxa"/>
            <w:vAlign w:val="center"/>
          </w:tcPr>
          <w:p w14:paraId="3221AA85" w14:textId="77777777" w:rsidR="00214FBC" w:rsidRPr="003118C2" w:rsidRDefault="00214FBC">
            <w:pPr>
              <w:rPr>
                <w:sz w:val="20"/>
                <w:szCs w:val="20"/>
              </w:rPr>
            </w:pPr>
            <w:r w:rsidRPr="003118C2">
              <w:rPr>
                <w:b/>
              </w:rPr>
              <w:t>Weitere</w:t>
            </w:r>
            <w:r w:rsidR="00FA141A">
              <w:rPr>
                <w:b/>
              </w:rPr>
              <w:t>r</w:t>
            </w:r>
            <w:r w:rsidRPr="003118C2">
              <w:rPr>
                <w:b/>
              </w:rPr>
              <w:t xml:space="preserve"> Förderschwerpunkt</w:t>
            </w:r>
          </w:p>
        </w:tc>
        <w:tc>
          <w:tcPr>
            <w:tcW w:w="4685" w:type="dxa"/>
            <w:gridSpan w:val="2"/>
            <w:vAlign w:val="center"/>
          </w:tcPr>
          <w:p w14:paraId="509775B3" w14:textId="53265AA7" w:rsidR="00214FBC" w:rsidRPr="00522C75" w:rsidRDefault="009F6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FSchp_weiterer"/>
                  <w:enabled/>
                  <w:calcOnExit/>
                  <w:ddList>
                    <w:listEntry w:val="                               "/>
                    <w:listEntry w:val="Sprache"/>
                    <w:listEntry w:val="Emotionale und soziale Entwicklung"/>
                    <w:listEntry w:val="Lernen"/>
                    <w:listEntry w:val="Körperliche und motorische Entwicklung"/>
                    <w:listEntry w:val="Sehen (Blindheit)"/>
                    <w:listEntry w:val="Sehen (Sehbehinderung)"/>
                    <w:listEntry w:val="Hören und Kommunikation (Gehörlosigkeit)"/>
                    <w:listEntry w:val="Hören und Kommunikation (Schwerhörigkeit)"/>
                    <w:listEntry w:val="Geistige Entwicklung"/>
                  </w:ddList>
                </w:ffData>
              </w:fldChar>
            </w:r>
            <w:bookmarkStart w:id="30" w:name="FSchp_weiterer"/>
            <w:r>
              <w:rPr>
                <w:sz w:val="20"/>
                <w:szCs w:val="20"/>
              </w:rPr>
              <w:instrText xml:space="preserve"> FORMDROPDOWN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30"/>
          </w:p>
        </w:tc>
      </w:tr>
      <w:tr w:rsidR="00214FBC" w:rsidRPr="003118C2" w14:paraId="1D3EE294" w14:textId="77777777" w:rsidTr="008A3FC3">
        <w:trPr>
          <w:trHeight w:val="363"/>
        </w:trPr>
        <w:tc>
          <w:tcPr>
            <w:tcW w:w="959" w:type="dxa"/>
            <w:vMerge/>
            <w:vAlign w:val="center"/>
          </w:tcPr>
          <w:p w14:paraId="4090A221" w14:textId="77777777" w:rsidR="00214FBC" w:rsidRPr="003118C2" w:rsidRDefault="00214FBC" w:rsidP="00E20947">
            <w:pPr>
              <w:rPr>
                <w:sz w:val="20"/>
                <w:szCs w:val="20"/>
              </w:rPr>
            </w:pPr>
          </w:p>
        </w:tc>
        <w:tc>
          <w:tcPr>
            <w:tcW w:w="4103" w:type="dxa"/>
            <w:vAlign w:val="center"/>
          </w:tcPr>
          <w:p w14:paraId="07A8A708" w14:textId="77777777" w:rsidR="00214FBC" w:rsidRPr="003118C2" w:rsidRDefault="00214FBC">
            <w:pPr>
              <w:rPr>
                <w:sz w:val="20"/>
                <w:szCs w:val="20"/>
              </w:rPr>
            </w:pPr>
            <w:r w:rsidRPr="003118C2">
              <w:rPr>
                <w:sz w:val="20"/>
                <w:szCs w:val="20"/>
              </w:rPr>
              <w:t>Begründung:</w:t>
            </w:r>
          </w:p>
        </w:tc>
        <w:tc>
          <w:tcPr>
            <w:tcW w:w="4685" w:type="dxa"/>
            <w:gridSpan w:val="2"/>
            <w:vAlign w:val="center"/>
          </w:tcPr>
          <w:p w14:paraId="6C1C859E" w14:textId="77777777" w:rsidR="00214FBC" w:rsidRPr="00371B14" w:rsidRDefault="00214FBC">
            <w:pPr>
              <w:rPr>
                <w:b/>
                <w:sz w:val="20"/>
                <w:szCs w:val="20"/>
              </w:rPr>
            </w:pPr>
            <w:r w:rsidRPr="00371B14">
              <w:rPr>
                <w:b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1" w:name="Text34"/>
            <w:r w:rsidRPr="00371B14">
              <w:rPr>
                <w:b/>
                <w:sz w:val="20"/>
                <w:szCs w:val="20"/>
              </w:rPr>
              <w:instrText xml:space="preserve"> FORMTEXT </w:instrText>
            </w:r>
            <w:r w:rsidRPr="00371B14">
              <w:rPr>
                <w:b/>
                <w:sz w:val="20"/>
                <w:szCs w:val="20"/>
              </w:rPr>
            </w:r>
            <w:r w:rsidRPr="00371B14">
              <w:rPr>
                <w:b/>
                <w:sz w:val="20"/>
                <w:szCs w:val="20"/>
              </w:rPr>
              <w:fldChar w:fldCharType="separate"/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noProof/>
                <w:sz w:val="20"/>
                <w:szCs w:val="20"/>
              </w:rPr>
              <w:t> </w:t>
            </w:r>
            <w:r w:rsidRPr="00371B14">
              <w:rPr>
                <w:b/>
                <w:sz w:val="20"/>
                <w:szCs w:val="20"/>
              </w:rPr>
              <w:fldChar w:fldCharType="end"/>
            </w:r>
            <w:bookmarkEnd w:id="31"/>
          </w:p>
        </w:tc>
      </w:tr>
      <w:tr w:rsidR="00FA141A" w:rsidRPr="003118C2" w14:paraId="3DC3CCA0" w14:textId="77777777" w:rsidTr="008A3FC3">
        <w:trPr>
          <w:trHeight w:val="363"/>
        </w:trPr>
        <w:tc>
          <w:tcPr>
            <w:tcW w:w="959" w:type="dxa"/>
            <w:vMerge w:val="restart"/>
            <w:vAlign w:val="center"/>
          </w:tcPr>
          <w:p w14:paraId="10871C10" w14:textId="4AB37ED3" w:rsidR="00FA141A" w:rsidRPr="00FA141A" w:rsidRDefault="00FA141A" w:rsidP="00E20947">
            <w:pPr>
              <w:rPr>
                <w:b/>
                <w:sz w:val="20"/>
                <w:szCs w:val="20"/>
              </w:rPr>
            </w:pPr>
            <w:r w:rsidRPr="00FA141A">
              <w:rPr>
                <w:b/>
                <w:sz w:val="20"/>
                <w:szCs w:val="20"/>
              </w:rPr>
              <w:t>6.</w:t>
            </w:r>
            <w:r w:rsidR="0024666D">
              <w:rPr>
                <w:b/>
                <w:sz w:val="20"/>
                <w:szCs w:val="20"/>
              </w:rPr>
              <w:t>2</w:t>
            </w:r>
            <w:r w:rsidRPr="00FA141A">
              <w:rPr>
                <w:b/>
                <w:sz w:val="20"/>
                <w:szCs w:val="20"/>
              </w:rPr>
              <w:t>.3</w:t>
            </w:r>
          </w:p>
        </w:tc>
        <w:tc>
          <w:tcPr>
            <w:tcW w:w="4103" w:type="dxa"/>
            <w:vAlign w:val="center"/>
          </w:tcPr>
          <w:p w14:paraId="2A4C528D" w14:textId="77777777" w:rsidR="00FA141A" w:rsidRPr="003118C2" w:rsidRDefault="00FA141A" w:rsidP="002C1B3B">
            <w:pPr>
              <w:rPr>
                <w:sz w:val="20"/>
                <w:szCs w:val="20"/>
              </w:rPr>
            </w:pPr>
            <w:r w:rsidRPr="003118C2">
              <w:rPr>
                <w:b/>
              </w:rPr>
              <w:t>Weitere</w:t>
            </w:r>
            <w:r>
              <w:rPr>
                <w:b/>
              </w:rPr>
              <w:t>r</w:t>
            </w:r>
            <w:r w:rsidRPr="003118C2">
              <w:rPr>
                <w:b/>
              </w:rPr>
              <w:t xml:space="preserve"> Förderschwerpunkt</w:t>
            </w:r>
          </w:p>
        </w:tc>
        <w:tc>
          <w:tcPr>
            <w:tcW w:w="4685" w:type="dxa"/>
            <w:gridSpan w:val="2"/>
            <w:vAlign w:val="center"/>
          </w:tcPr>
          <w:p w14:paraId="4D07C2AA" w14:textId="77777777" w:rsidR="00FA141A" w:rsidRPr="00522C75" w:rsidRDefault="007714A6" w:rsidP="002C1B3B">
            <w:pPr>
              <w:rPr>
                <w:sz w:val="20"/>
                <w:szCs w:val="20"/>
              </w:rPr>
            </w:pPr>
            <w:r w:rsidRPr="00522C75">
              <w:rPr>
                <w:sz w:val="20"/>
                <w:szCs w:val="20"/>
              </w:rPr>
              <w:fldChar w:fldCharType="begin">
                <w:ffData>
                  <w:name w:val="FSchp_weit_1"/>
                  <w:enabled/>
                  <w:calcOnExit w:val="0"/>
                  <w:ddList>
                    <w:listEntry w:val="                               "/>
                    <w:listEntry w:val="Sprache"/>
                    <w:listEntry w:val="Emotionale und soziale Entwicklung"/>
                    <w:listEntry w:val="Lernen"/>
                    <w:listEntry w:val="Körperliche und motorische Entwicklung"/>
                    <w:listEntry w:val="Sehen (Blindheit)"/>
                    <w:listEntry w:val="Sehen (Sehbehinderung)"/>
                    <w:listEntry w:val="Hören und Kommunikation (Gehörlosigkeit)"/>
                    <w:listEntry w:val="Hören und Kommunikation (Schwerhörigkeit)"/>
                    <w:listEntry w:val="Geistige Entwicklung"/>
                    <w:listEntry w:val="Autismus"/>
                  </w:ddList>
                </w:ffData>
              </w:fldChar>
            </w:r>
            <w:bookmarkStart w:id="32" w:name="FSchp_weit_1"/>
            <w:r w:rsidRPr="00522C75">
              <w:rPr>
                <w:sz w:val="20"/>
                <w:szCs w:val="20"/>
              </w:rPr>
              <w:instrText xml:space="preserve"> FORMDROPDOWN </w:instrText>
            </w:r>
            <w:r w:rsidRPr="00522C75">
              <w:rPr>
                <w:sz w:val="20"/>
                <w:szCs w:val="20"/>
              </w:rPr>
            </w:r>
            <w:r w:rsidRPr="00522C75">
              <w:rPr>
                <w:sz w:val="20"/>
                <w:szCs w:val="20"/>
              </w:rPr>
              <w:fldChar w:fldCharType="separate"/>
            </w:r>
            <w:r w:rsidRPr="00522C75">
              <w:rPr>
                <w:sz w:val="20"/>
                <w:szCs w:val="20"/>
              </w:rPr>
              <w:fldChar w:fldCharType="end"/>
            </w:r>
            <w:bookmarkEnd w:id="32"/>
          </w:p>
        </w:tc>
      </w:tr>
      <w:tr w:rsidR="00FA141A" w:rsidRPr="0025778C" w14:paraId="565CC7CF" w14:textId="77777777" w:rsidTr="00046957">
        <w:trPr>
          <w:trHeight w:val="363"/>
        </w:trPr>
        <w:tc>
          <w:tcPr>
            <w:tcW w:w="959" w:type="dxa"/>
            <w:vMerge/>
            <w:tcBorders>
              <w:bottom w:val="single" w:sz="4" w:space="0" w:color="auto"/>
            </w:tcBorders>
            <w:vAlign w:val="center"/>
          </w:tcPr>
          <w:p w14:paraId="1B8DD9F0" w14:textId="77777777" w:rsidR="00FA141A" w:rsidRPr="003118C2" w:rsidRDefault="00FA141A" w:rsidP="00E20947">
            <w:pPr>
              <w:rPr>
                <w:sz w:val="20"/>
                <w:szCs w:val="20"/>
              </w:rPr>
            </w:pPr>
          </w:p>
        </w:tc>
        <w:tc>
          <w:tcPr>
            <w:tcW w:w="4103" w:type="dxa"/>
            <w:tcBorders>
              <w:bottom w:val="single" w:sz="4" w:space="0" w:color="auto"/>
            </w:tcBorders>
            <w:vAlign w:val="center"/>
          </w:tcPr>
          <w:p w14:paraId="2BEE8E6D" w14:textId="77777777" w:rsidR="00FA141A" w:rsidRPr="003118C2" w:rsidRDefault="00FA141A" w:rsidP="002C1B3B">
            <w:pPr>
              <w:rPr>
                <w:sz w:val="20"/>
                <w:szCs w:val="20"/>
              </w:rPr>
            </w:pPr>
            <w:r w:rsidRPr="003118C2">
              <w:rPr>
                <w:sz w:val="20"/>
                <w:szCs w:val="20"/>
              </w:rPr>
              <w:t>Begründung:</w:t>
            </w:r>
          </w:p>
        </w:tc>
        <w:tc>
          <w:tcPr>
            <w:tcW w:w="4685" w:type="dxa"/>
            <w:gridSpan w:val="2"/>
            <w:tcBorders>
              <w:bottom w:val="single" w:sz="4" w:space="0" w:color="auto"/>
            </w:tcBorders>
            <w:vAlign w:val="center"/>
          </w:tcPr>
          <w:p w14:paraId="79DAB4F3" w14:textId="77777777" w:rsidR="00FA141A" w:rsidRPr="00522C75" w:rsidRDefault="00FA141A" w:rsidP="002C1B3B">
            <w:pPr>
              <w:rPr>
                <w:sz w:val="20"/>
                <w:szCs w:val="20"/>
              </w:rPr>
            </w:pPr>
            <w:r w:rsidRPr="00522C75">
              <w:rPr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522C75">
              <w:rPr>
                <w:sz w:val="20"/>
                <w:szCs w:val="20"/>
              </w:rPr>
              <w:instrText xml:space="preserve"> FORMTEXT </w:instrText>
            </w:r>
            <w:r w:rsidRPr="00522C75">
              <w:rPr>
                <w:sz w:val="20"/>
                <w:szCs w:val="20"/>
              </w:rPr>
            </w:r>
            <w:r w:rsidRPr="00522C75">
              <w:rPr>
                <w:sz w:val="20"/>
                <w:szCs w:val="20"/>
              </w:rPr>
              <w:fldChar w:fldCharType="separate"/>
            </w:r>
            <w:r w:rsidRPr="00522C75">
              <w:rPr>
                <w:noProof/>
                <w:sz w:val="20"/>
                <w:szCs w:val="20"/>
              </w:rPr>
              <w:t> </w:t>
            </w:r>
            <w:r w:rsidRPr="00522C75">
              <w:rPr>
                <w:noProof/>
                <w:sz w:val="20"/>
                <w:szCs w:val="20"/>
              </w:rPr>
              <w:t> </w:t>
            </w:r>
            <w:r w:rsidRPr="00522C75">
              <w:rPr>
                <w:noProof/>
                <w:sz w:val="20"/>
                <w:szCs w:val="20"/>
              </w:rPr>
              <w:t> </w:t>
            </w:r>
            <w:r w:rsidRPr="00522C75">
              <w:rPr>
                <w:noProof/>
                <w:sz w:val="20"/>
                <w:szCs w:val="20"/>
              </w:rPr>
              <w:t> </w:t>
            </w:r>
            <w:r w:rsidRPr="00522C75">
              <w:rPr>
                <w:noProof/>
                <w:sz w:val="20"/>
                <w:szCs w:val="20"/>
              </w:rPr>
              <w:t> </w:t>
            </w:r>
            <w:r w:rsidRPr="00522C75">
              <w:rPr>
                <w:sz w:val="20"/>
                <w:szCs w:val="20"/>
              </w:rPr>
              <w:fldChar w:fldCharType="end"/>
            </w:r>
          </w:p>
        </w:tc>
      </w:tr>
      <w:tr w:rsidR="00FA141A" w:rsidRPr="003118C2" w14:paraId="6D37DCF0" w14:textId="77777777" w:rsidTr="00046957">
        <w:trPr>
          <w:trHeight w:val="363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406A4204" w14:textId="3ED7D2CB" w:rsidR="00FA141A" w:rsidRPr="0059605A" w:rsidRDefault="00FA141A">
            <w:r w:rsidRPr="003118C2">
              <w:rPr>
                <w:b/>
              </w:rPr>
              <w:t>6.</w:t>
            </w:r>
            <w:r w:rsidR="0024666D">
              <w:rPr>
                <w:b/>
              </w:rPr>
              <w:t>2</w:t>
            </w:r>
            <w:r w:rsidRPr="003118C2">
              <w:rPr>
                <w:b/>
              </w:rPr>
              <w:t>.</w:t>
            </w:r>
            <w:r>
              <w:rPr>
                <w:b/>
              </w:rPr>
              <w:t>4</w:t>
            </w:r>
          </w:p>
        </w:tc>
        <w:tc>
          <w:tcPr>
            <w:tcW w:w="4103" w:type="dxa"/>
            <w:tcBorders>
              <w:bottom w:val="single" w:sz="4" w:space="0" w:color="auto"/>
            </w:tcBorders>
            <w:vAlign w:val="center"/>
          </w:tcPr>
          <w:p w14:paraId="477369EC" w14:textId="77777777" w:rsidR="00FA141A" w:rsidRPr="003118C2" w:rsidRDefault="00FA141A">
            <w:pPr>
              <w:rPr>
                <w:sz w:val="20"/>
                <w:szCs w:val="20"/>
              </w:rPr>
            </w:pPr>
            <w:r w:rsidRPr="003118C2">
              <w:rPr>
                <w:rFonts w:cs="Arial"/>
                <w:b/>
                <w:sz w:val="20"/>
              </w:rPr>
              <w:t>Zusätzliche Sachausstattung</w:t>
            </w:r>
            <w:r w:rsidRPr="003118C2">
              <w:rPr>
                <w:rFonts w:cs="Arial"/>
                <w:sz w:val="20"/>
              </w:rPr>
              <w:t xml:space="preserve"> notwendig?</w:t>
            </w:r>
          </w:p>
        </w:tc>
        <w:tc>
          <w:tcPr>
            <w:tcW w:w="605" w:type="dxa"/>
            <w:tcBorders>
              <w:bottom w:val="single" w:sz="4" w:space="0" w:color="auto"/>
            </w:tcBorders>
            <w:vAlign w:val="center"/>
          </w:tcPr>
          <w:p w14:paraId="31B34DBD" w14:textId="77777777" w:rsidR="00FA141A" w:rsidRPr="00522C75" w:rsidRDefault="00CD0CED">
            <w:pPr>
              <w:rPr>
                <w:sz w:val="20"/>
                <w:szCs w:val="20"/>
              </w:rPr>
            </w:pPr>
            <w:r w:rsidRPr="00522C75">
              <w:rPr>
                <w:sz w:val="20"/>
                <w:szCs w:val="20"/>
              </w:rPr>
              <w:fldChar w:fldCharType="begin">
                <w:ffData>
                  <w:name w:val="Zus_Sacha"/>
                  <w:enabled/>
                  <w:calcOnExit/>
                  <w:ddList>
                    <w:listEntry w:val="       "/>
                    <w:listEntry w:val="Ja"/>
                    <w:listEntry w:val="Nein"/>
                  </w:ddList>
                </w:ffData>
              </w:fldChar>
            </w:r>
            <w:bookmarkStart w:id="33" w:name="Zus_Sacha"/>
            <w:r w:rsidRPr="00522C75">
              <w:rPr>
                <w:sz w:val="20"/>
                <w:szCs w:val="20"/>
              </w:rPr>
              <w:instrText xml:space="preserve"> FORMDROPDOWN </w:instrText>
            </w:r>
            <w:r w:rsidRPr="00522C75">
              <w:rPr>
                <w:sz w:val="20"/>
                <w:szCs w:val="20"/>
              </w:rPr>
            </w:r>
            <w:r w:rsidRPr="00522C75">
              <w:rPr>
                <w:sz w:val="20"/>
                <w:szCs w:val="20"/>
              </w:rPr>
              <w:fldChar w:fldCharType="separate"/>
            </w:r>
            <w:r w:rsidRPr="00522C75">
              <w:rPr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4080" w:type="dxa"/>
            <w:tcBorders>
              <w:bottom w:val="single" w:sz="4" w:space="0" w:color="auto"/>
            </w:tcBorders>
            <w:vAlign w:val="center"/>
          </w:tcPr>
          <w:p w14:paraId="46BA1EAE" w14:textId="77777777" w:rsidR="00FA141A" w:rsidRPr="00371B14" w:rsidRDefault="00FA141A" w:rsidP="00CD0CED">
            <w:pPr>
              <w:rPr>
                <w:b/>
                <w:sz w:val="20"/>
                <w:szCs w:val="20"/>
              </w:rPr>
            </w:pPr>
            <w:r w:rsidRPr="00371B14">
              <w:rPr>
                <w:b/>
                <w:sz w:val="20"/>
                <w:szCs w:val="20"/>
              </w:rPr>
              <w:t xml:space="preserve">Wenn Ja, </w:t>
            </w:r>
            <w:proofErr w:type="gramStart"/>
            <w:r w:rsidRPr="00371B14">
              <w:rPr>
                <w:b/>
                <w:sz w:val="20"/>
                <w:szCs w:val="20"/>
              </w:rPr>
              <w:t>welche?:</w:t>
            </w:r>
            <w:proofErr w:type="gramEnd"/>
            <w:r w:rsidRPr="00371B14">
              <w:rPr>
                <w:b/>
                <w:sz w:val="20"/>
                <w:szCs w:val="20"/>
              </w:rPr>
              <w:t xml:space="preserve"> </w:t>
            </w:r>
            <w:r w:rsidR="00CD0CED" w:rsidRPr="00522C75">
              <w:rPr>
                <w:sz w:val="20"/>
                <w:szCs w:val="20"/>
              </w:rPr>
              <w:fldChar w:fldCharType="begin">
                <w:ffData>
                  <w:name w:val="Zus_Sacha_welche"/>
                  <w:enabled/>
                  <w:calcOnExit/>
                  <w:textInput/>
                </w:ffData>
              </w:fldChar>
            </w:r>
            <w:bookmarkStart w:id="34" w:name="Zus_Sacha_welche"/>
            <w:r w:rsidR="00CD0CED" w:rsidRPr="00522C75">
              <w:rPr>
                <w:sz w:val="20"/>
                <w:szCs w:val="20"/>
              </w:rPr>
              <w:instrText xml:space="preserve"> FORMTEXT </w:instrText>
            </w:r>
            <w:r w:rsidR="00CD0CED" w:rsidRPr="00522C75">
              <w:rPr>
                <w:sz w:val="20"/>
                <w:szCs w:val="20"/>
              </w:rPr>
            </w:r>
            <w:r w:rsidR="00CD0CED" w:rsidRPr="00522C75">
              <w:rPr>
                <w:sz w:val="20"/>
                <w:szCs w:val="20"/>
              </w:rPr>
              <w:fldChar w:fldCharType="separate"/>
            </w:r>
            <w:r w:rsidR="00CD0CED" w:rsidRPr="00522C75">
              <w:rPr>
                <w:noProof/>
                <w:sz w:val="20"/>
                <w:szCs w:val="20"/>
              </w:rPr>
              <w:t> </w:t>
            </w:r>
            <w:r w:rsidR="00CD0CED" w:rsidRPr="00522C75">
              <w:rPr>
                <w:noProof/>
                <w:sz w:val="20"/>
                <w:szCs w:val="20"/>
              </w:rPr>
              <w:t> </w:t>
            </w:r>
            <w:r w:rsidR="00CD0CED" w:rsidRPr="00522C75">
              <w:rPr>
                <w:noProof/>
                <w:sz w:val="20"/>
                <w:szCs w:val="20"/>
              </w:rPr>
              <w:t> </w:t>
            </w:r>
            <w:r w:rsidR="00CD0CED" w:rsidRPr="00522C75">
              <w:rPr>
                <w:noProof/>
                <w:sz w:val="20"/>
                <w:szCs w:val="20"/>
              </w:rPr>
              <w:t> </w:t>
            </w:r>
            <w:r w:rsidR="00CD0CED" w:rsidRPr="00522C75">
              <w:rPr>
                <w:noProof/>
                <w:sz w:val="20"/>
                <w:szCs w:val="20"/>
              </w:rPr>
              <w:t> </w:t>
            </w:r>
            <w:r w:rsidR="00CD0CED" w:rsidRPr="00522C75">
              <w:rPr>
                <w:sz w:val="20"/>
                <w:szCs w:val="20"/>
              </w:rPr>
              <w:fldChar w:fldCharType="end"/>
            </w:r>
            <w:bookmarkEnd w:id="34"/>
          </w:p>
        </w:tc>
      </w:tr>
    </w:tbl>
    <w:p w14:paraId="6FBCDF5B" w14:textId="7C53755F" w:rsidR="00046957" w:rsidRPr="00046957" w:rsidRDefault="00046957" w:rsidP="00CD0CED">
      <w:pPr>
        <w:tabs>
          <w:tab w:val="left" w:pos="959"/>
          <w:tab w:val="left" w:pos="5062"/>
          <w:tab w:val="left" w:pos="5667"/>
        </w:tabs>
        <w:rPr>
          <w:b/>
          <w:sz w:val="8"/>
          <w:szCs w:val="8"/>
        </w:rPr>
      </w:pPr>
    </w:p>
    <w:tbl>
      <w:tblPr>
        <w:tblStyle w:val="Tabellenraster"/>
        <w:tblW w:w="9815" w:type="dxa"/>
        <w:tblLook w:val="04A0" w:firstRow="1" w:lastRow="0" w:firstColumn="1" w:lastColumn="0" w:noHBand="0" w:noVBand="1"/>
      </w:tblPr>
      <w:tblGrid>
        <w:gridCol w:w="38"/>
        <w:gridCol w:w="4269"/>
        <w:gridCol w:w="1134"/>
        <w:gridCol w:w="4306"/>
        <w:gridCol w:w="68"/>
      </w:tblGrid>
      <w:tr w:rsidR="001C4C8F" w:rsidRPr="003118C2" w14:paraId="583C9D5C" w14:textId="77777777" w:rsidTr="00046957">
        <w:trPr>
          <w:gridAfter w:val="1"/>
          <w:wAfter w:w="68" w:type="dxa"/>
          <w:trHeight w:hRule="exact" w:val="680"/>
        </w:trPr>
        <w:tc>
          <w:tcPr>
            <w:tcW w:w="97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23DA54" w14:textId="77777777" w:rsidR="001C4C8F" w:rsidRDefault="001C4C8F" w:rsidP="008A3FC3">
            <w:pPr>
              <w:keepNext/>
              <w:keepLines/>
              <w:rPr>
                <w:b/>
              </w:rPr>
            </w:pPr>
            <w:r>
              <w:rPr>
                <w:b/>
              </w:rPr>
              <w:lastRenderedPageBreak/>
              <w:t>7. Elternwunsch (FB 7.1)</w:t>
            </w:r>
          </w:p>
          <w:p w14:paraId="617B74CC" w14:textId="77777777" w:rsidR="001C4C8F" w:rsidRPr="001C4C8F" w:rsidRDefault="001C4C8F" w:rsidP="008A3FC3">
            <w:pPr>
              <w:keepNext/>
              <w:keepLines/>
              <w:rPr>
                <w:sz w:val="18"/>
                <w:szCs w:val="18"/>
              </w:rPr>
            </w:pPr>
            <w:r w:rsidRPr="0059605A">
              <w:rPr>
                <w:sz w:val="18"/>
                <w:szCs w:val="18"/>
              </w:rPr>
              <w:t>(</w:t>
            </w:r>
            <w:r w:rsidRPr="001C4C8F">
              <w:rPr>
                <w:b/>
                <w:sz w:val="18"/>
                <w:szCs w:val="18"/>
              </w:rPr>
              <w:t>Achtung</w:t>
            </w:r>
            <w:r w:rsidRPr="0059605A">
              <w:rPr>
                <w:sz w:val="18"/>
                <w:szCs w:val="18"/>
              </w:rPr>
              <w:t xml:space="preserve">: Hier bitte Hinweise zum </w:t>
            </w:r>
            <w:r>
              <w:rPr>
                <w:sz w:val="18"/>
                <w:szCs w:val="18"/>
              </w:rPr>
              <w:t>gewünschten</w:t>
            </w:r>
            <w:r w:rsidRPr="0059605A">
              <w:rPr>
                <w:sz w:val="18"/>
                <w:szCs w:val="18"/>
              </w:rPr>
              <w:t xml:space="preserve"> Förderort </w:t>
            </w:r>
            <w:r>
              <w:rPr>
                <w:sz w:val="18"/>
                <w:szCs w:val="18"/>
              </w:rPr>
              <w:t>(Schulform, Schule, ggf. Jahrgang) aufnehmen</w:t>
            </w:r>
          </w:p>
        </w:tc>
      </w:tr>
      <w:tr w:rsidR="001C4C8F" w:rsidRPr="003118C2" w14:paraId="14310419" w14:textId="77777777" w:rsidTr="008A3FC3">
        <w:trPr>
          <w:gridAfter w:val="1"/>
          <w:wAfter w:w="68" w:type="dxa"/>
          <w:trHeight w:val="737"/>
        </w:trPr>
        <w:tc>
          <w:tcPr>
            <w:tcW w:w="9747" w:type="dxa"/>
            <w:gridSpan w:val="4"/>
            <w:tcBorders>
              <w:bottom w:val="nil"/>
            </w:tcBorders>
          </w:tcPr>
          <w:p w14:paraId="286DB7CD" w14:textId="77777777" w:rsidR="008A3FC3" w:rsidRPr="00371B14" w:rsidRDefault="001C4C8F" w:rsidP="009F6BDB">
            <w:pPr>
              <w:keepNext/>
              <w:keepLines/>
              <w:widowControl w:val="0"/>
              <w:rPr>
                <w:sz w:val="20"/>
                <w:szCs w:val="20"/>
              </w:rPr>
            </w:pPr>
            <w:r w:rsidRPr="00A9480F">
              <w:rPr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9480F">
              <w:rPr>
                <w:sz w:val="20"/>
                <w:szCs w:val="20"/>
              </w:rPr>
              <w:instrText xml:space="preserve"> FORMTEXT </w:instrText>
            </w:r>
            <w:r w:rsidRPr="00A9480F">
              <w:rPr>
                <w:sz w:val="20"/>
                <w:szCs w:val="20"/>
              </w:rPr>
            </w:r>
            <w:r w:rsidRPr="00A9480F">
              <w:rPr>
                <w:sz w:val="20"/>
                <w:szCs w:val="20"/>
              </w:rPr>
              <w:fldChar w:fldCharType="separate"/>
            </w:r>
            <w:r w:rsidRPr="00A9480F">
              <w:rPr>
                <w:noProof/>
                <w:sz w:val="20"/>
                <w:szCs w:val="20"/>
              </w:rPr>
              <w:t> </w:t>
            </w:r>
            <w:r w:rsidRPr="00A9480F">
              <w:rPr>
                <w:noProof/>
                <w:sz w:val="20"/>
                <w:szCs w:val="20"/>
              </w:rPr>
              <w:t> </w:t>
            </w:r>
            <w:r w:rsidRPr="00A9480F">
              <w:rPr>
                <w:noProof/>
                <w:sz w:val="20"/>
                <w:szCs w:val="20"/>
              </w:rPr>
              <w:t> </w:t>
            </w:r>
            <w:r w:rsidRPr="00A9480F">
              <w:rPr>
                <w:noProof/>
                <w:sz w:val="20"/>
                <w:szCs w:val="20"/>
              </w:rPr>
              <w:t> </w:t>
            </w:r>
            <w:r w:rsidRPr="00A9480F">
              <w:rPr>
                <w:noProof/>
                <w:sz w:val="20"/>
                <w:szCs w:val="20"/>
              </w:rPr>
              <w:t> </w:t>
            </w:r>
            <w:r w:rsidRPr="00A9480F">
              <w:rPr>
                <w:sz w:val="20"/>
                <w:szCs w:val="20"/>
              </w:rPr>
              <w:fldChar w:fldCharType="end"/>
            </w:r>
          </w:p>
        </w:tc>
      </w:tr>
      <w:tr w:rsidR="00663425" w:rsidRPr="00663425" w14:paraId="0E93A47F" w14:textId="77777777" w:rsidTr="008A3FC3">
        <w:trPr>
          <w:gridBefore w:val="1"/>
          <w:wBefore w:w="38" w:type="dxa"/>
          <w:trHeight w:val="710"/>
        </w:trPr>
        <w:tc>
          <w:tcPr>
            <w:tcW w:w="9777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14:paraId="0C8CBF4D" w14:textId="77777777" w:rsidR="00663425" w:rsidRPr="00663425" w:rsidRDefault="00663425" w:rsidP="009F6BDB">
            <w:pPr>
              <w:keepNext/>
              <w:keepLines/>
              <w:rPr>
                <w:sz w:val="20"/>
                <w:szCs w:val="20"/>
              </w:rPr>
            </w:pPr>
            <w:r w:rsidRPr="00663425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35" w:name="Text51"/>
            <w:r w:rsidRPr="00663425">
              <w:rPr>
                <w:sz w:val="20"/>
                <w:szCs w:val="20"/>
              </w:rPr>
              <w:instrText xml:space="preserve"> FORMTEXT </w:instrText>
            </w:r>
            <w:r w:rsidRPr="00663425">
              <w:rPr>
                <w:sz w:val="20"/>
                <w:szCs w:val="20"/>
              </w:rPr>
            </w:r>
            <w:r w:rsidRPr="00663425">
              <w:rPr>
                <w:sz w:val="20"/>
                <w:szCs w:val="20"/>
              </w:rPr>
              <w:fldChar w:fldCharType="separate"/>
            </w:r>
            <w:r w:rsidRPr="00663425">
              <w:rPr>
                <w:noProof/>
                <w:sz w:val="20"/>
                <w:szCs w:val="20"/>
              </w:rPr>
              <w:t> </w:t>
            </w:r>
            <w:r w:rsidRPr="00663425">
              <w:rPr>
                <w:noProof/>
                <w:sz w:val="20"/>
                <w:szCs w:val="20"/>
              </w:rPr>
              <w:t> </w:t>
            </w:r>
            <w:r w:rsidRPr="00663425">
              <w:rPr>
                <w:noProof/>
                <w:sz w:val="20"/>
                <w:szCs w:val="20"/>
              </w:rPr>
              <w:t> </w:t>
            </w:r>
            <w:r w:rsidRPr="00663425">
              <w:rPr>
                <w:noProof/>
                <w:sz w:val="20"/>
                <w:szCs w:val="20"/>
              </w:rPr>
              <w:t> </w:t>
            </w:r>
            <w:r w:rsidRPr="00663425">
              <w:rPr>
                <w:noProof/>
                <w:sz w:val="20"/>
                <w:szCs w:val="20"/>
              </w:rPr>
              <w:t> </w:t>
            </w:r>
            <w:r w:rsidRPr="00663425">
              <w:rPr>
                <w:sz w:val="20"/>
                <w:szCs w:val="20"/>
              </w:rPr>
              <w:fldChar w:fldCharType="end"/>
            </w:r>
            <w:bookmarkEnd w:id="35"/>
          </w:p>
        </w:tc>
      </w:tr>
      <w:tr w:rsidR="001C4C8F" w14:paraId="494B20CC" w14:textId="77777777" w:rsidTr="00663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4374" w:type="dxa"/>
        </w:trPr>
        <w:tc>
          <w:tcPr>
            <w:tcW w:w="4307" w:type="dxa"/>
            <w:gridSpan w:val="2"/>
            <w:tcBorders>
              <w:top w:val="single" w:sz="4" w:space="0" w:color="auto"/>
            </w:tcBorders>
          </w:tcPr>
          <w:p w14:paraId="511A6677" w14:textId="77777777" w:rsidR="001C4C8F" w:rsidRDefault="001C4C8F" w:rsidP="00663425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Datum</w:t>
            </w:r>
          </w:p>
        </w:tc>
        <w:tc>
          <w:tcPr>
            <w:tcW w:w="1134" w:type="dxa"/>
          </w:tcPr>
          <w:p w14:paraId="7CD9C442" w14:textId="77777777" w:rsidR="001C4C8F" w:rsidRDefault="001C4C8F" w:rsidP="00663425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663425" w:rsidRPr="00663425" w14:paraId="4C9DD028" w14:textId="77777777" w:rsidTr="008A3FC3">
        <w:trPr>
          <w:gridBefore w:val="1"/>
          <w:wBefore w:w="38" w:type="dxa"/>
          <w:trHeight w:val="1670"/>
        </w:trPr>
        <w:tc>
          <w:tcPr>
            <w:tcW w:w="9777" w:type="dxa"/>
            <w:gridSpan w:val="4"/>
            <w:tcBorders>
              <w:top w:val="nil"/>
              <w:left w:val="nil"/>
              <w:right w:val="nil"/>
            </w:tcBorders>
          </w:tcPr>
          <w:p w14:paraId="6235FFA9" w14:textId="77777777" w:rsidR="00663425" w:rsidRPr="00663425" w:rsidRDefault="00663425" w:rsidP="009F6BDB">
            <w:pPr>
              <w:rPr>
                <w:sz w:val="20"/>
                <w:szCs w:val="20"/>
              </w:rPr>
            </w:pPr>
          </w:p>
        </w:tc>
      </w:tr>
      <w:tr w:rsidR="001C4C8F" w14:paraId="6AD29C50" w14:textId="77777777" w:rsidTr="00663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8" w:type="dxa"/>
        </w:trPr>
        <w:tc>
          <w:tcPr>
            <w:tcW w:w="4307" w:type="dxa"/>
            <w:gridSpan w:val="2"/>
            <w:tcBorders>
              <w:top w:val="single" w:sz="4" w:space="0" w:color="auto"/>
            </w:tcBorders>
          </w:tcPr>
          <w:p w14:paraId="5D477F99" w14:textId="77777777" w:rsidR="001C4C8F" w:rsidRDefault="001C4C8F" w:rsidP="009F6BDB">
            <w:pPr>
              <w:keepLines/>
              <w:rPr>
                <w:sz w:val="20"/>
                <w:szCs w:val="20"/>
              </w:rPr>
            </w:pPr>
            <w:r w:rsidRPr="00505087">
              <w:rPr>
                <w:sz w:val="16"/>
                <w:szCs w:val="16"/>
              </w:rPr>
              <w:t>Unterschrift Gutachter/in</w:t>
            </w:r>
          </w:p>
        </w:tc>
        <w:tc>
          <w:tcPr>
            <w:tcW w:w="1134" w:type="dxa"/>
          </w:tcPr>
          <w:p w14:paraId="1AF6EE18" w14:textId="77777777" w:rsidR="001C4C8F" w:rsidRDefault="001C4C8F" w:rsidP="009F6BDB">
            <w:pPr>
              <w:keepLines/>
              <w:rPr>
                <w:sz w:val="20"/>
                <w:szCs w:val="20"/>
              </w:rPr>
            </w:pPr>
          </w:p>
        </w:tc>
        <w:tc>
          <w:tcPr>
            <w:tcW w:w="4306" w:type="dxa"/>
            <w:tcBorders>
              <w:top w:val="single" w:sz="4" w:space="0" w:color="auto"/>
            </w:tcBorders>
          </w:tcPr>
          <w:p w14:paraId="0E18DC93" w14:textId="77777777" w:rsidR="001C4C8F" w:rsidRDefault="001C4C8F" w:rsidP="009F6BDB">
            <w:pPr>
              <w:keepLines/>
              <w:rPr>
                <w:sz w:val="20"/>
                <w:szCs w:val="20"/>
              </w:rPr>
            </w:pPr>
            <w:r w:rsidRPr="00505087">
              <w:rPr>
                <w:sz w:val="16"/>
                <w:szCs w:val="16"/>
              </w:rPr>
              <w:t>Unterschrift Gutachter/in</w:t>
            </w:r>
          </w:p>
        </w:tc>
      </w:tr>
    </w:tbl>
    <w:p w14:paraId="2CC389A6" w14:textId="77777777" w:rsidR="00F731D9" w:rsidRDefault="00F731D9" w:rsidP="001C4C8F">
      <w:pPr>
        <w:rPr>
          <w:sz w:val="16"/>
          <w:szCs w:val="16"/>
        </w:rPr>
        <w:sectPr w:rsidR="00F731D9" w:rsidSect="00D547B3"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680" w:right="851" w:bottom="851" w:left="1418" w:header="567" w:footer="454" w:gutter="0"/>
          <w:cols w:space="708"/>
          <w:titlePg/>
          <w:docGrid w:linePitch="360"/>
        </w:sectPr>
      </w:pPr>
    </w:p>
    <w:p w14:paraId="64845E06" w14:textId="77777777" w:rsidR="001A02B9" w:rsidRPr="001A02B9" w:rsidRDefault="001A02B9" w:rsidP="001A02B9">
      <w:pPr>
        <w:tabs>
          <w:tab w:val="left" w:pos="9072"/>
        </w:tabs>
        <w:spacing w:line="480" w:lineRule="auto"/>
        <w:rPr>
          <w:rFonts w:cs="Arial"/>
          <w:b/>
          <w:lang w:eastAsia="de-DE"/>
        </w:rPr>
      </w:pPr>
      <w:r w:rsidRPr="001A02B9">
        <w:rPr>
          <w:rFonts w:cs="Arial"/>
          <w:b/>
          <w:lang w:eastAsia="de-DE"/>
        </w:rPr>
        <w:lastRenderedPageBreak/>
        <w:t>Erklärung der/des Erziehungsberechtigten zum Verfahrensabschluss</w:t>
      </w:r>
    </w:p>
    <w:tbl>
      <w:tblPr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1984"/>
        <w:gridCol w:w="709"/>
        <w:gridCol w:w="709"/>
        <w:gridCol w:w="1039"/>
        <w:gridCol w:w="95"/>
        <w:gridCol w:w="1559"/>
        <w:gridCol w:w="960"/>
        <w:gridCol w:w="458"/>
        <w:gridCol w:w="251"/>
        <w:gridCol w:w="817"/>
        <w:gridCol w:w="780"/>
      </w:tblGrid>
      <w:tr w:rsidR="001A02B9" w:rsidRPr="001A02B9" w14:paraId="25D525B4" w14:textId="77777777" w:rsidTr="00404340">
        <w:trPr>
          <w:trHeight w:val="363"/>
        </w:trPr>
        <w:tc>
          <w:tcPr>
            <w:tcW w:w="9753" w:type="dxa"/>
            <w:gridSpan w:val="12"/>
          </w:tcPr>
          <w:p w14:paraId="4517F946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14"/>
                <w:szCs w:val="14"/>
              </w:rPr>
              <w:t>Zuständige Schule</w:t>
            </w:r>
          </w:p>
          <w:p w14:paraId="43C2DE40" w14:textId="5057A0D5" w:rsidR="001A02B9" w:rsidRPr="00EF3F7C" w:rsidRDefault="00404340" w:rsidP="001A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REF Zuständ_Schule </w:instrText>
            </w:r>
            <w:r>
              <w:rPr>
                <w:sz w:val="18"/>
                <w:szCs w:val="18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1A02B9" w:rsidRPr="001A02B9" w14:paraId="0F1E300F" w14:textId="77777777" w:rsidTr="00404340">
        <w:trPr>
          <w:trHeight w:val="363"/>
        </w:trPr>
        <w:tc>
          <w:tcPr>
            <w:tcW w:w="4833" w:type="dxa"/>
            <w:gridSpan w:val="5"/>
            <w:tcBorders>
              <w:bottom w:val="single" w:sz="4" w:space="0" w:color="auto"/>
            </w:tcBorders>
          </w:tcPr>
          <w:p w14:paraId="7D1425CE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14"/>
                <w:szCs w:val="14"/>
              </w:rPr>
              <w:t>Name des Kindes</w:t>
            </w:r>
          </w:p>
          <w:p w14:paraId="08FB519E" w14:textId="0481439C" w:rsidR="001A02B9" w:rsidRPr="00EF3F7C" w:rsidRDefault="00101212" w:rsidP="001A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REF Vorname_Kind </w:instrText>
            </w:r>
            <w:r>
              <w:rPr>
                <w:sz w:val="18"/>
                <w:szCs w:val="18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REF Nachname_Kind </w:instrText>
            </w:r>
            <w:r>
              <w:rPr>
                <w:sz w:val="18"/>
                <w:szCs w:val="18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920" w:type="dxa"/>
            <w:gridSpan w:val="7"/>
            <w:tcBorders>
              <w:bottom w:val="single" w:sz="4" w:space="0" w:color="auto"/>
            </w:tcBorders>
          </w:tcPr>
          <w:p w14:paraId="2C76BE97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14"/>
                <w:szCs w:val="14"/>
              </w:rPr>
              <w:t>Geburtsdatum des Kindes</w:t>
            </w:r>
          </w:p>
          <w:p w14:paraId="627A766D" w14:textId="589AAC42" w:rsidR="001A02B9" w:rsidRPr="00EF3F7C" w:rsidRDefault="006A6FDE" w:rsidP="001A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REF Geburtsdatum_Kind </w:instrText>
            </w:r>
            <w:r>
              <w:rPr>
                <w:sz w:val="18"/>
                <w:szCs w:val="18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1A02B9" w:rsidRPr="001A02B9" w14:paraId="1DFBE34D" w14:textId="77777777" w:rsidTr="002C1B3B">
        <w:trPr>
          <w:trHeight w:hRule="exact" w:val="340"/>
        </w:trPr>
        <w:tc>
          <w:tcPr>
            <w:tcW w:w="9753" w:type="dxa"/>
            <w:gridSpan w:val="12"/>
            <w:tcBorders>
              <w:left w:val="nil"/>
            </w:tcBorders>
            <w:vAlign w:val="center"/>
          </w:tcPr>
          <w:p w14:paraId="1426579D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b/>
                <w:sz w:val="18"/>
                <w:szCs w:val="18"/>
                <w:lang w:eastAsia="de-DE"/>
              </w:rPr>
              <w:t>Erziehungsberechtigte/r:</w:t>
            </w:r>
          </w:p>
        </w:tc>
      </w:tr>
      <w:tr w:rsidR="001A02B9" w:rsidRPr="001A02B9" w14:paraId="7BD6EA10" w14:textId="77777777" w:rsidTr="00404340">
        <w:trPr>
          <w:trHeight w:val="363"/>
        </w:trPr>
        <w:tc>
          <w:tcPr>
            <w:tcW w:w="4833" w:type="dxa"/>
            <w:gridSpan w:val="5"/>
          </w:tcPr>
          <w:p w14:paraId="634BBC77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14"/>
                <w:szCs w:val="14"/>
              </w:rPr>
              <w:t>Name/Vorname</w:t>
            </w:r>
          </w:p>
          <w:p w14:paraId="6B8A039C" w14:textId="68BE25EC" w:rsidR="001A02B9" w:rsidRPr="00404340" w:rsidRDefault="00404340" w:rsidP="001A02B9">
            <w:pPr>
              <w:rPr>
                <w:sz w:val="18"/>
                <w:szCs w:val="18"/>
              </w:rPr>
            </w:pPr>
            <w:r w:rsidRPr="00404340">
              <w:rPr>
                <w:sz w:val="18"/>
                <w:szCs w:val="18"/>
              </w:rPr>
              <w:fldChar w:fldCharType="begin"/>
            </w:r>
            <w:r w:rsidRPr="00404340">
              <w:rPr>
                <w:sz w:val="18"/>
                <w:szCs w:val="18"/>
              </w:rPr>
              <w:instrText xml:space="preserve"> REF Erzie_berecht_1 </w:instrText>
            </w:r>
            <w:r>
              <w:rPr>
                <w:sz w:val="18"/>
                <w:szCs w:val="18"/>
              </w:rPr>
              <w:instrText xml:space="preserve"> \* MERGEFORMAT </w:instrText>
            </w:r>
            <w:r w:rsidRPr="00404340">
              <w:rPr>
                <w:sz w:val="18"/>
                <w:szCs w:val="18"/>
              </w:rPr>
              <w:fldChar w:fldCharType="separate"/>
            </w:r>
            <w:r w:rsidR="00852039" w:rsidRPr="00852039">
              <w:rPr>
                <w:noProof/>
                <w:sz w:val="18"/>
                <w:szCs w:val="18"/>
              </w:rPr>
              <w:t xml:space="preserve">     </w:t>
            </w:r>
            <w:r w:rsidRPr="00404340">
              <w:rPr>
                <w:sz w:val="18"/>
                <w:szCs w:val="18"/>
              </w:rPr>
              <w:fldChar w:fldCharType="end"/>
            </w:r>
          </w:p>
        </w:tc>
        <w:tc>
          <w:tcPr>
            <w:tcW w:w="4920" w:type="dxa"/>
            <w:gridSpan w:val="7"/>
          </w:tcPr>
          <w:p w14:paraId="28B96478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14"/>
                <w:szCs w:val="14"/>
              </w:rPr>
              <w:t>Name/Vorname</w:t>
            </w:r>
          </w:p>
          <w:p w14:paraId="6B501F8A" w14:textId="7F308A55" w:rsidR="001A02B9" w:rsidRPr="00404340" w:rsidRDefault="00404340" w:rsidP="001A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REF Erzie_berecht_2 </w:instrText>
            </w:r>
            <w:r>
              <w:rPr>
                <w:sz w:val="18"/>
                <w:szCs w:val="18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1A02B9" w:rsidRPr="001A02B9" w14:paraId="4B1D9887" w14:textId="77777777" w:rsidTr="00404340">
        <w:trPr>
          <w:trHeight w:val="363"/>
        </w:trPr>
        <w:tc>
          <w:tcPr>
            <w:tcW w:w="48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6E9B" w14:textId="77777777" w:rsidR="001A02B9" w:rsidRPr="001A02B9" w:rsidRDefault="00404340" w:rsidP="001A02B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Anschrift</w:t>
            </w:r>
          </w:p>
          <w:p w14:paraId="364627D2" w14:textId="6B23E5E4" w:rsidR="001A02B9" w:rsidRPr="00404340" w:rsidRDefault="00404340" w:rsidP="001A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REF Anschrift_EzBe_1 </w:instrText>
            </w:r>
            <w:r>
              <w:rPr>
                <w:sz w:val="18"/>
                <w:szCs w:val="18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7257" w14:textId="77777777" w:rsidR="001A02B9" w:rsidRPr="00404340" w:rsidRDefault="00404340" w:rsidP="00404340">
            <w:pPr>
              <w:tabs>
                <w:tab w:val="left" w:pos="1452"/>
              </w:tabs>
              <w:rPr>
                <w:sz w:val="14"/>
                <w:szCs w:val="14"/>
              </w:rPr>
            </w:pPr>
            <w:r w:rsidRPr="00404340">
              <w:rPr>
                <w:sz w:val="14"/>
                <w:szCs w:val="14"/>
                <w:lang w:eastAsia="de-DE"/>
              </w:rPr>
              <w:t>Anschrift</w:t>
            </w:r>
          </w:p>
          <w:p w14:paraId="0D993F49" w14:textId="472068BE" w:rsidR="001A02B9" w:rsidRPr="00404340" w:rsidRDefault="00404340" w:rsidP="001A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REF Anschrift_ErB_2 </w:instrText>
            </w:r>
            <w:r>
              <w:rPr>
                <w:sz w:val="18"/>
                <w:szCs w:val="18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1A02B9" w:rsidRPr="001A02B9" w14:paraId="1B266608" w14:textId="77777777" w:rsidTr="002C1B3B">
        <w:trPr>
          <w:trHeight w:hRule="exact" w:val="737"/>
        </w:trPr>
        <w:tc>
          <w:tcPr>
            <w:tcW w:w="3794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14:paraId="4971580C" w14:textId="77777777" w:rsidR="001A02B9" w:rsidRPr="001A02B9" w:rsidRDefault="001A02B9" w:rsidP="001A02B9">
            <w:pPr>
              <w:ind w:right="-108"/>
              <w:rPr>
                <w:sz w:val="14"/>
                <w:szCs w:val="14"/>
              </w:rPr>
            </w:pPr>
            <w:r w:rsidRPr="001A02B9">
              <w:rPr>
                <w:rFonts w:cs="Arial"/>
                <w:b/>
                <w:sz w:val="20"/>
                <w:szCs w:val="20"/>
                <w:lang w:eastAsia="de-DE"/>
              </w:rPr>
              <w:t>Beratungsgespräch</w:t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 xml:space="preserve"> am </w:t>
            </w:r>
          </w:p>
        </w:tc>
        <w:tc>
          <w:tcPr>
            <w:tcW w:w="5959" w:type="dxa"/>
            <w:gridSpan w:val="8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C4B9882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  <w:tr w:rsidR="001A02B9" w:rsidRPr="001A02B9" w14:paraId="56D70B4A" w14:textId="77777777" w:rsidTr="007714A6">
        <w:trPr>
          <w:trHeight w:val="363"/>
        </w:trPr>
        <w:tc>
          <w:tcPr>
            <w:tcW w:w="37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24FA3A" w14:textId="77777777" w:rsidR="001A02B9" w:rsidRPr="001A02B9" w:rsidRDefault="001A02B9" w:rsidP="001A02B9">
            <w:pPr>
              <w:ind w:right="-108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Teilnehmende Gutachter/innen</w:t>
            </w:r>
            <w:r w:rsidRPr="001A02B9">
              <w:rPr>
                <w:rFonts w:cs="Arial"/>
                <w:b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59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4A05B30" w14:textId="77777777" w:rsidR="001A02B9" w:rsidRPr="001A02B9" w:rsidRDefault="007714A6" w:rsidP="001A02B9">
            <w:pPr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Gutachter_innen"/>
                  <w:enabled/>
                  <w:calcOnExit/>
                  <w:textInput/>
                </w:ffData>
              </w:fldChar>
            </w:r>
            <w:bookmarkStart w:id="37" w:name="Gutachter_innen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7"/>
          </w:p>
        </w:tc>
      </w:tr>
      <w:tr w:rsidR="001A02B9" w:rsidRPr="001A02B9" w14:paraId="7DCE8E6E" w14:textId="77777777" w:rsidTr="007714A6">
        <w:trPr>
          <w:trHeight w:val="363"/>
        </w:trPr>
        <w:tc>
          <w:tcPr>
            <w:tcW w:w="37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90155" w14:textId="77777777" w:rsidR="001A02B9" w:rsidRPr="001A02B9" w:rsidRDefault="001A02B9" w:rsidP="001A02B9">
            <w:pPr>
              <w:ind w:right="-108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Teilnehmende/r Erziehungsberechtigte/r:</w:t>
            </w:r>
          </w:p>
        </w:tc>
        <w:tc>
          <w:tcPr>
            <w:tcW w:w="59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14DF7D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  <w:tr w:rsidR="001A02B9" w:rsidRPr="001A02B9" w14:paraId="7EDE0A3B" w14:textId="77777777" w:rsidTr="007714A6">
        <w:trPr>
          <w:trHeight w:val="363"/>
        </w:trPr>
        <w:tc>
          <w:tcPr>
            <w:tcW w:w="37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3B11DC" w14:textId="77777777" w:rsidR="001A02B9" w:rsidRPr="001A02B9" w:rsidRDefault="001A02B9" w:rsidP="001A02B9">
            <w:pPr>
              <w:ind w:right="-108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Teilnehmende/r Übersetzer/in:</w:t>
            </w:r>
          </w:p>
        </w:tc>
        <w:tc>
          <w:tcPr>
            <w:tcW w:w="59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D292786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  <w:tr w:rsidR="001A02B9" w:rsidRPr="001A02B9" w14:paraId="2E2C65C1" w14:textId="77777777" w:rsidTr="002C1B3B">
        <w:trPr>
          <w:trHeight w:hRule="exact" w:val="737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B6F5F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rFonts w:cs="Arial"/>
                <w:b/>
                <w:sz w:val="20"/>
                <w:szCs w:val="20"/>
                <w:lang w:eastAsia="de-DE"/>
              </w:rPr>
              <w:t>Sonderpädagogischer Unterstützungsbedarf</w:t>
            </w:r>
          </w:p>
        </w:tc>
      </w:tr>
      <w:tr w:rsidR="001A02B9" w:rsidRPr="001A02B9" w14:paraId="0F6CDBCA" w14:textId="77777777" w:rsidTr="002C1B3B">
        <w:trPr>
          <w:trHeight w:hRule="exact" w:val="363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487992" w14:textId="77777777" w:rsidR="001A02B9" w:rsidRPr="001A02B9" w:rsidRDefault="001A02B9" w:rsidP="001A02B9">
            <w:pPr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Aus Sicht der Gutachter/innen besteht für mein/unser Kind</w:t>
            </w:r>
          </w:p>
        </w:tc>
      </w:tr>
      <w:tr w:rsidR="001A02B9" w:rsidRPr="001A02B9" w14:paraId="0A1D73B6" w14:textId="77777777" w:rsidTr="002C1B3B">
        <w:trPr>
          <w:trHeight w:hRule="exact" w:val="363"/>
        </w:trPr>
        <w:tc>
          <w:tcPr>
            <w:tcW w:w="49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890B3" w14:textId="77777777" w:rsidR="001A02B9" w:rsidRPr="001A02B9" w:rsidRDefault="001A02B9" w:rsidP="001A02B9">
            <w:pPr>
              <w:tabs>
                <w:tab w:val="left" w:pos="340"/>
              </w:tabs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Kontrollkästchen5"/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38"/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kein sonderpädagogischer Unterstützungsbedarf.</w:t>
            </w:r>
          </w:p>
        </w:tc>
        <w:tc>
          <w:tcPr>
            <w:tcW w:w="48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140555" w14:textId="77777777" w:rsidR="001A02B9" w:rsidRPr="001A02B9" w:rsidRDefault="001A02B9" w:rsidP="001A02B9">
            <w:pPr>
              <w:rPr>
                <w:sz w:val="20"/>
                <w:szCs w:val="20"/>
              </w:rPr>
            </w:pPr>
          </w:p>
        </w:tc>
      </w:tr>
      <w:tr w:rsidR="001A02B9" w:rsidRPr="001A02B9" w14:paraId="62C802D9" w14:textId="77777777" w:rsidTr="002C1B3B">
        <w:trPr>
          <w:trHeight w:hRule="exact" w:val="363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CBAD3" w14:textId="77777777" w:rsidR="001A02B9" w:rsidRPr="001A02B9" w:rsidRDefault="001A02B9" w:rsidP="001A02B9">
            <w:pPr>
              <w:tabs>
                <w:tab w:val="left" w:pos="340"/>
              </w:tabs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sonderpädagogischer Unterstützungsbedarf im/in den Bereich/en:</w:t>
            </w:r>
          </w:p>
        </w:tc>
      </w:tr>
      <w:tr w:rsidR="001A02B9" w:rsidRPr="001A02B9" w14:paraId="6E979EF4" w14:textId="77777777" w:rsidTr="002C1B3B">
        <w:trPr>
          <w:gridBefore w:val="1"/>
          <w:wBefore w:w="392" w:type="dxa"/>
          <w:trHeight w:hRule="exact" w:val="363"/>
        </w:trPr>
        <w:tc>
          <w:tcPr>
            <w:tcW w:w="936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2222A3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  <w:tr w:rsidR="001A02B9" w:rsidRPr="001A02B9" w14:paraId="7C87C213" w14:textId="77777777" w:rsidTr="002C1B3B">
        <w:trPr>
          <w:trHeight w:hRule="exact" w:val="737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9EB61" w14:textId="77777777" w:rsidR="001A02B9" w:rsidRPr="001A02B9" w:rsidRDefault="001A02B9" w:rsidP="001A02B9">
            <w:pPr>
              <w:tabs>
                <w:tab w:val="left" w:pos="340"/>
              </w:tabs>
              <w:ind w:left="340" w:hanging="340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Kontrollkästchen6"/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39"/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Ich/Wir bin/sind mit dem Vorschlag der Gutachter/innen über den genannten sonderpädagogischen Unter</w:t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softHyphen/>
              <w:t>stützungsbedarf einverstanden.</w:t>
            </w:r>
          </w:p>
        </w:tc>
      </w:tr>
      <w:tr w:rsidR="001A02B9" w:rsidRPr="001A02B9" w14:paraId="07A0B2BB" w14:textId="77777777" w:rsidTr="002C1B3B">
        <w:trPr>
          <w:trHeight w:hRule="exact" w:val="737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2D4AEF" w14:textId="77777777" w:rsidR="001A02B9" w:rsidRPr="001A02B9" w:rsidRDefault="001A02B9" w:rsidP="001A02B9">
            <w:pPr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b/>
                <w:sz w:val="20"/>
                <w:szCs w:val="20"/>
                <w:lang w:eastAsia="de-DE"/>
              </w:rPr>
              <w:t>Wunsch der Erziehungsberechtigten zum Förderort</w:t>
            </w:r>
          </w:p>
        </w:tc>
      </w:tr>
      <w:tr w:rsidR="001A02B9" w:rsidRPr="001A02B9" w14:paraId="734F80AD" w14:textId="77777777" w:rsidTr="002C1B3B">
        <w:trPr>
          <w:trHeight w:hRule="exact" w:val="680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565CF" w14:textId="77777777" w:rsidR="001A02B9" w:rsidRPr="001A02B9" w:rsidRDefault="001A02B9" w:rsidP="001A02B9">
            <w:pPr>
              <w:tabs>
                <w:tab w:val="left" w:pos="340"/>
              </w:tabs>
              <w:ind w:left="340" w:hanging="340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lkästchen7"/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40"/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Ich/Wir wurde/n über das Gemeinsame Lernen und den Besuch einer Förderschule informiert und wünsche/n für mein/unser Kind eine Beschulung</w:t>
            </w:r>
          </w:p>
        </w:tc>
      </w:tr>
      <w:tr w:rsidR="001A02B9" w:rsidRPr="001A02B9" w14:paraId="4B678219" w14:textId="77777777" w:rsidTr="002C1B3B">
        <w:trPr>
          <w:trHeight w:hRule="exact" w:val="363"/>
        </w:trPr>
        <w:tc>
          <w:tcPr>
            <w:tcW w:w="30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85BD1" w14:textId="77777777" w:rsidR="001A02B9" w:rsidRPr="001A02B9" w:rsidRDefault="001A02B9" w:rsidP="001A02B9">
            <w:pPr>
              <w:tabs>
                <w:tab w:val="left" w:pos="340"/>
              </w:tabs>
              <w:ind w:right="-108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im Gemeinsamen Lernen der</w:t>
            </w:r>
          </w:p>
        </w:tc>
        <w:tc>
          <w:tcPr>
            <w:tcW w:w="666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B73B36" w14:textId="77777777" w:rsidR="001A02B9" w:rsidRPr="001A02B9" w:rsidRDefault="001A02B9" w:rsidP="001A02B9">
            <w:pPr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  <w:tr w:rsidR="001A02B9" w:rsidRPr="001A02B9" w14:paraId="56C78650" w14:textId="77777777" w:rsidTr="002C1B3B">
        <w:trPr>
          <w:trHeight w:hRule="exact" w:val="363"/>
        </w:trPr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F6E01B" w14:textId="77777777" w:rsidR="001A02B9" w:rsidRPr="001A02B9" w:rsidRDefault="001A02B9" w:rsidP="001A02B9">
            <w:pPr>
              <w:tabs>
                <w:tab w:val="left" w:pos="340"/>
              </w:tabs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an der Förderschule</w:t>
            </w:r>
          </w:p>
        </w:tc>
        <w:tc>
          <w:tcPr>
            <w:tcW w:w="50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0062A6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7D530ED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t>ab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C2DDE6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  <w:tr w:rsidR="001A02B9" w:rsidRPr="001A02B9" w14:paraId="2B8319B8" w14:textId="77777777" w:rsidTr="002C1B3B">
        <w:trPr>
          <w:trHeight w:hRule="exact" w:val="363"/>
        </w:trPr>
        <w:tc>
          <w:tcPr>
            <w:tcW w:w="648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88906" w14:textId="77777777" w:rsidR="001A02B9" w:rsidRPr="001A02B9" w:rsidRDefault="001A02B9" w:rsidP="001A02B9">
            <w:pPr>
              <w:tabs>
                <w:tab w:val="left" w:pos="340"/>
              </w:tabs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An der gewünschten Schule wird bereits ein Geschwisterkind beschult: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E2D7C7B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Kontrollkästchen3"/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41"/>
            <w:r w:rsidRPr="001A02B9">
              <w:rPr>
                <w:rFonts w:cs="Arial"/>
                <w:sz w:val="20"/>
                <w:szCs w:val="20"/>
                <w:lang w:eastAsia="de-DE"/>
              </w:rPr>
              <w:t xml:space="preserve"> nein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D313C" w14:textId="77777777" w:rsidR="001A02B9" w:rsidRPr="001A02B9" w:rsidRDefault="001A02B9" w:rsidP="001A02B9">
            <w:pPr>
              <w:ind w:right="-108"/>
              <w:rPr>
                <w:sz w:val="20"/>
                <w:szCs w:val="20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 xml:space="preserve"> ja,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268743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t>Klasse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200596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  <w:tr w:rsidR="001A02B9" w:rsidRPr="001A02B9" w14:paraId="11258090" w14:textId="77777777" w:rsidTr="002C1B3B">
        <w:trPr>
          <w:trHeight w:hRule="exact" w:val="363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7E7398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 xml:space="preserve">Mir/Uns ist bekannt, dass </w:t>
            </w:r>
            <w:r w:rsidRPr="001A02B9">
              <w:rPr>
                <w:rFonts w:cs="Arial"/>
                <w:b/>
                <w:sz w:val="20"/>
                <w:szCs w:val="20"/>
                <w:lang w:eastAsia="de-DE"/>
              </w:rPr>
              <w:t>kein</w:t>
            </w:r>
            <w:r w:rsidRPr="001A02B9">
              <w:rPr>
                <w:rFonts w:cs="Arial"/>
                <w:b/>
                <w:color w:val="4F6228" w:themeColor="accent3" w:themeShade="80"/>
                <w:sz w:val="20"/>
                <w:szCs w:val="20"/>
                <w:lang w:eastAsia="de-DE"/>
              </w:rPr>
              <w:t xml:space="preserve"> </w:t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>Rechtsanspruch auf einen Platz an einer konkreten Schule besteht.</w:t>
            </w:r>
          </w:p>
        </w:tc>
      </w:tr>
    </w:tbl>
    <w:p w14:paraId="66C1CED4" w14:textId="77777777" w:rsidR="001A02B9" w:rsidRPr="001A02B9" w:rsidRDefault="001A02B9" w:rsidP="001A02B9">
      <w:pPr>
        <w:jc w:val="both"/>
        <w:rPr>
          <w:rFonts w:cs="Arial"/>
          <w:lang w:eastAsia="de-DE"/>
        </w:rPr>
      </w:pPr>
    </w:p>
    <w:p w14:paraId="342895E6" w14:textId="77777777" w:rsidR="001A02B9" w:rsidRPr="001A02B9" w:rsidRDefault="001A02B9" w:rsidP="001A02B9">
      <w:pPr>
        <w:jc w:val="both"/>
        <w:rPr>
          <w:rFonts w:cs="Arial"/>
          <w:lang w:eastAsia="de-DE"/>
        </w:rPr>
      </w:pPr>
    </w:p>
    <w:p w14:paraId="140B6E33" w14:textId="77777777" w:rsidR="001A02B9" w:rsidRPr="001A02B9" w:rsidRDefault="001A02B9" w:rsidP="001A02B9">
      <w:pPr>
        <w:spacing w:after="120"/>
        <w:jc w:val="both"/>
        <w:rPr>
          <w:rFonts w:cs="Arial"/>
          <w:b/>
          <w:sz w:val="20"/>
          <w:szCs w:val="20"/>
          <w:lang w:eastAsia="de-DE"/>
        </w:rPr>
      </w:pPr>
      <w:r w:rsidRPr="001A02B9">
        <w:rPr>
          <w:rFonts w:cs="Arial"/>
          <w:b/>
          <w:sz w:val="20"/>
          <w:szCs w:val="20"/>
          <w:lang w:eastAsia="de-DE"/>
        </w:rPr>
        <w:t>Hinweis</w:t>
      </w:r>
    </w:p>
    <w:p w14:paraId="158F659C" w14:textId="77777777" w:rsidR="001A02B9" w:rsidRPr="001A02B9" w:rsidRDefault="001A02B9" w:rsidP="001A02B9">
      <w:pPr>
        <w:tabs>
          <w:tab w:val="left" w:pos="340"/>
        </w:tabs>
        <w:ind w:left="340" w:hanging="340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>Ich/Wir bin/sind informiert, dass die endgültige Entscheidung über den sonderpädagogischen Unter</w:t>
      </w:r>
      <w:r w:rsidRPr="001A02B9">
        <w:rPr>
          <w:rFonts w:cs="Arial"/>
          <w:sz w:val="20"/>
          <w:szCs w:val="20"/>
          <w:lang w:eastAsia="de-DE"/>
        </w:rPr>
        <w:softHyphen/>
        <w:t>stüt</w:t>
      </w:r>
      <w:r w:rsidRPr="001A02B9">
        <w:rPr>
          <w:rFonts w:cs="Arial"/>
          <w:sz w:val="20"/>
          <w:szCs w:val="20"/>
          <w:lang w:eastAsia="de-DE"/>
        </w:rPr>
        <w:softHyphen/>
        <w:t>zungs</w:t>
      </w:r>
      <w:r w:rsidRPr="001A02B9">
        <w:rPr>
          <w:rFonts w:cs="Arial"/>
          <w:sz w:val="20"/>
          <w:szCs w:val="20"/>
          <w:lang w:eastAsia="de-DE"/>
        </w:rPr>
        <w:softHyphen/>
        <w:t>bedarf und den Förderort von der zuständigen Schulaufsicht getroffen wird.</w:t>
      </w:r>
      <w:r w:rsidRPr="001A02B9">
        <w:rPr>
          <w:rFonts w:cs="Arial"/>
          <w:sz w:val="20"/>
          <w:szCs w:val="20"/>
          <w:lang w:eastAsia="de-DE"/>
        </w:rPr>
        <w:br/>
      </w:r>
    </w:p>
    <w:p w14:paraId="3939C54C" w14:textId="77777777" w:rsidR="001A02B9" w:rsidRPr="001A02B9" w:rsidRDefault="001A02B9" w:rsidP="001A02B9">
      <w:pPr>
        <w:tabs>
          <w:tab w:val="left" w:pos="340"/>
        </w:tabs>
        <w:ind w:left="340" w:hanging="340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 xml:space="preserve">Ich/Wir bin/sind mit dem Vorschlag der GutachterInnen </w:t>
      </w:r>
      <w:r w:rsidRPr="001A02B9">
        <w:rPr>
          <w:rFonts w:cs="Arial"/>
          <w:b/>
          <w:sz w:val="20"/>
          <w:szCs w:val="20"/>
          <w:lang w:eastAsia="de-DE"/>
        </w:rPr>
        <w:t>nicht</w:t>
      </w:r>
      <w:r w:rsidRPr="001A02B9">
        <w:rPr>
          <w:rFonts w:cs="Arial"/>
          <w:sz w:val="20"/>
          <w:szCs w:val="20"/>
          <w:lang w:eastAsia="de-DE"/>
        </w:rPr>
        <w:t xml:space="preserve"> einverstanden und wünsche/n ein Ge</w:t>
      </w:r>
      <w:r w:rsidRPr="001A02B9">
        <w:rPr>
          <w:rFonts w:cs="Arial"/>
          <w:sz w:val="20"/>
          <w:szCs w:val="20"/>
          <w:lang w:eastAsia="de-DE"/>
        </w:rPr>
        <w:softHyphen/>
        <w:t>spräch mit der zuständigen Schulaufsicht.</w:t>
      </w:r>
    </w:p>
    <w:p w14:paraId="7852D437" w14:textId="77777777" w:rsidR="001A02B9" w:rsidRPr="001A02B9" w:rsidRDefault="001A02B9" w:rsidP="001A02B9">
      <w:pPr>
        <w:jc w:val="both"/>
        <w:rPr>
          <w:rFonts w:cs="Arial"/>
          <w:sz w:val="20"/>
          <w:szCs w:val="20"/>
          <w:lang w:eastAsia="de-DE"/>
        </w:rPr>
      </w:pPr>
    </w:p>
    <w:p w14:paraId="1CA4397E" w14:textId="77777777" w:rsidR="001A02B9" w:rsidRPr="001A02B9" w:rsidRDefault="001A02B9" w:rsidP="001A02B9">
      <w:pPr>
        <w:jc w:val="both"/>
        <w:rPr>
          <w:rFonts w:cs="Arial"/>
          <w:sz w:val="20"/>
          <w:szCs w:val="20"/>
          <w:lang w:eastAsia="de-DE"/>
        </w:rPr>
      </w:pPr>
    </w:p>
    <w:p w14:paraId="633E65D2" w14:textId="77777777" w:rsidR="001A02B9" w:rsidRPr="001A02B9" w:rsidRDefault="001A02B9" w:rsidP="001A02B9">
      <w:pPr>
        <w:jc w:val="both"/>
        <w:rPr>
          <w:rFonts w:cs="Arial"/>
          <w:sz w:val="20"/>
          <w:szCs w:val="20"/>
          <w:lang w:eastAsia="de-DE"/>
        </w:rPr>
      </w:pPr>
    </w:p>
    <w:tbl>
      <w:tblPr>
        <w:tblStyle w:val="Tabellenraster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809"/>
        <w:gridCol w:w="3969"/>
      </w:tblGrid>
      <w:tr w:rsidR="00DA302C" w:rsidRPr="001A02B9" w14:paraId="698650E3" w14:textId="77777777" w:rsidTr="00DA302C">
        <w:tc>
          <w:tcPr>
            <w:tcW w:w="3969" w:type="dxa"/>
            <w:tcBorders>
              <w:top w:val="single" w:sz="4" w:space="0" w:color="auto"/>
            </w:tcBorders>
          </w:tcPr>
          <w:p w14:paraId="5D78F587" w14:textId="77777777" w:rsidR="00DA302C" w:rsidRPr="001A02B9" w:rsidRDefault="00DA302C" w:rsidP="001A02B9">
            <w:pPr>
              <w:rPr>
                <w:sz w:val="20"/>
                <w:szCs w:val="20"/>
              </w:rPr>
            </w:pPr>
            <w:r w:rsidRPr="001A02B9">
              <w:rPr>
                <w:rFonts w:cs="Arial"/>
                <w:sz w:val="16"/>
                <w:szCs w:val="16"/>
                <w:lang w:eastAsia="de-DE"/>
              </w:rPr>
              <w:t>Unterschrift des/der Erziehungsberechtigten</w:t>
            </w:r>
          </w:p>
        </w:tc>
        <w:tc>
          <w:tcPr>
            <w:tcW w:w="1809" w:type="dxa"/>
            <w:tcBorders>
              <w:top w:val="single" w:sz="4" w:space="0" w:color="auto"/>
            </w:tcBorders>
          </w:tcPr>
          <w:p w14:paraId="36E9F1FF" w14:textId="77777777" w:rsidR="00DA302C" w:rsidRPr="001A02B9" w:rsidRDefault="00DA302C" w:rsidP="001A02B9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6BD51B54" w14:textId="56A56956" w:rsidR="00DA302C" w:rsidRPr="001A02B9" w:rsidRDefault="00DA302C" w:rsidP="001A02B9">
            <w:pPr>
              <w:rPr>
                <w:sz w:val="20"/>
                <w:szCs w:val="20"/>
              </w:rPr>
            </w:pPr>
            <w:r w:rsidRPr="001A02B9">
              <w:rPr>
                <w:rFonts w:cs="Arial"/>
                <w:sz w:val="16"/>
                <w:szCs w:val="16"/>
                <w:lang w:eastAsia="de-DE"/>
              </w:rPr>
              <w:t>Unterschrift des/der Erziehungsberechtigten</w:t>
            </w:r>
          </w:p>
        </w:tc>
      </w:tr>
    </w:tbl>
    <w:p w14:paraId="5C79CE56" w14:textId="77777777" w:rsidR="0037377C" w:rsidRDefault="0037377C" w:rsidP="0037377C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cs="Arial"/>
          <w:b/>
          <w:bCs/>
          <w:sz w:val="18"/>
          <w:szCs w:val="18"/>
          <w:lang w:eastAsia="de-DE"/>
        </w:rPr>
      </w:pPr>
    </w:p>
    <w:p w14:paraId="50357B6A" w14:textId="77E6633B" w:rsidR="0037377C" w:rsidRPr="0037377C" w:rsidRDefault="0037377C" w:rsidP="0037377C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cs="Arial"/>
          <w:b/>
          <w:bCs/>
          <w:sz w:val="18"/>
          <w:szCs w:val="18"/>
          <w:lang w:eastAsia="de-DE"/>
        </w:rPr>
      </w:pPr>
      <w:r w:rsidRPr="0037377C">
        <w:rPr>
          <w:rFonts w:cs="Arial"/>
          <w:b/>
          <w:bCs/>
          <w:sz w:val="18"/>
          <w:szCs w:val="18"/>
          <w:lang w:eastAsia="de-DE"/>
        </w:rPr>
        <w:t>Hinweis:</w:t>
      </w:r>
    </w:p>
    <w:p w14:paraId="2ECC686D" w14:textId="77777777" w:rsidR="0037377C" w:rsidRPr="0037377C" w:rsidRDefault="0037377C" w:rsidP="0037377C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cs="Arial"/>
          <w:sz w:val="18"/>
          <w:szCs w:val="18"/>
          <w:lang w:eastAsia="de-DE"/>
        </w:rPr>
      </w:pPr>
      <w:r w:rsidRPr="0037377C">
        <w:rPr>
          <w:rFonts w:cs="Arial"/>
          <w:sz w:val="18"/>
          <w:szCs w:val="18"/>
          <w:lang w:eastAsia="de-DE"/>
        </w:rPr>
        <w:t>Bei getrenntlebenden Eltern mit geteiltem Sorgerecht sind beide Unterschriften einzuholen (§1687, Abs. 1 BGB).</w:t>
      </w:r>
    </w:p>
    <w:p w14:paraId="60D9F98B" w14:textId="77777777" w:rsidR="001A02B9" w:rsidRPr="001A02B9" w:rsidRDefault="001A02B9" w:rsidP="001A02B9">
      <w:pPr>
        <w:tabs>
          <w:tab w:val="left" w:pos="4395"/>
        </w:tabs>
        <w:jc w:val="both"/>
        <w:rPr>
          <w:rFonts w:cs="Arial"/>
          <w:sz w:val="20"/>
          <w:szCs w:val="20"/>
          <w:lang w:eastAsia="de-DE"/>
        </w:rPr>
      </w:pPr>
    </w:p>
    <w:p w14:paraId="476C24E7" w14:textId="7892897F" w:rsidR="001A02B9" w:rsidRPr="0037377C" w:rsidRDefault="001A02B9" w:rsidP="001A02B9">
      <w:pPr>
        <w:jc w:val="both"/>
        <w:rPr>
          <w:rFonts w:cs="Arial"/>
          <w:sz w:val="16"/>
          <w:szCs w:val="16"/>
          <w:lang w:eastAsia="de-DE"/>
        </w:rPr>
      </w:pPr>
      <w:r w:rsidRPr="001A02B9">
        <w:rPr>
          <w:rFonts w:cs="Arial"/>
          <w:sz w:val="16"/>
          <w:szCs w:val="16"/>
          <w:lang w:eastAsia="de-DE"/>
        </w:rPr>
        <w:t>Sie können diese Erklärung auch per Post zusenden</w:t>
      </w:r>
      <w:r w:rsidR="0037377C">
        <w:rPr>
          <w:rFonts w:cs="Arial"/>
          <w:sz w:val="16"/>
          <w:szCs w:val="16"/>
          <w:lang w:eastAsia="de-DE"/>
        </w:rPr>
        <w:t>:</w:t>
      </w:r>
    </w:p>
    <w:p w14:paraId="1AD0882A" w14:textId="77777777" w:rsidR="001A02B9" w:rsidRPr="00404340" w:rsidRDefault="001A02B9" w:rsidP="001A02B9">
      <w:pPr>
        <w:jc w:val="both"/>
        <w:rPr>
          <w:rFonts w:cs="Arial"/>
          <w:sz w:val="14"/>
          <w:szCs w:val="14"/>
          <w:lang w:eastAsia="de-DE"/>
        </w:rPr>
      </w:pPr>
    </w:p>
    <w:p w14:paraId="4D04695B" w14:textId="77777777" w:rsidR="001A02B9" w:rsidRPr="001A02B9" w:rsidRDefault="001A02B9" w:rsidP="001A02B9">
      <w:pPr>
        <w:rPr>
          <w:rFonts w:cs="Arial"/>
          <w:sz w:val="18"/>
          <w:szCs w:val="18"/>
          <w:lang w:eastAsia="de-DE"/>
        </w:rPr>
      </w:pPr>
      <w:r w:rsidRPr="001A02B9">
        <w:rPr>
          <w:rFonts w:cs="Arial"/>
          <w:sz w:val="18"/>
          <w:szCs w:val="18"/>
          <w:lang w:eastAsia="de-DE"/>
        </w:rPr>
        <w:t>Stadt Bielefeld</w:t>
      </w:r>
    </w:p>
    <w:p w14:paraId="3D4AA771" w14:textId="77777777" w:rsidR="001A02B9" w:rsidRPr="001A02B9" w:rsidRDefault="001A02B9" w:rsidP="001A02B9">
      <w:pPr>
        <w:rPr>
          <w:rFonts w:cs="Arial"/>
          <w:sz w:val="18"/>
          <w:szCs w:val="18"/>
          <w:lang w:eastAsia="de-DE"/>
        </w:rPr>
      </w:pPr>
      <w:r w:rsidRPr="001A02B9">
        <w:rPr>
          <w:rFonts w:cs="Arial"/>
          <w:sz w:val="18"/>
          <w:szCs w:val="18"/>
          <w:lang w:eastAsia="de-DE"/>
        </w:rPr>
        <w:t>Schulamt für die Stadt Bielefeld</w:t>
      </w:r>
    </w:p>
    <w:p w14:paraId="74067CA7" w14:textId="77777777" w:rsidR="001A02B9" w:rsidRDefault="001A02B9" w:rsidP="001A02B9">
      <w:pPr>
        <w:rPr>
          <w:rFonts w:cs="Arial"/>
          <w:sz w:val="18"/>
          <w:szCs w:val="18"/>
          <w:lang w:eastAsia="de-DE"/>
        </w:rPr>
      </w:pPr>
      <w:r w:rsidRPr="001A02B9">
        <w:rPr>
          <w:rFonts w:cs="Arial"/>
          <w:sz w:val="18"/>
          <w:szCs w:val="18"/>
          <w:lang w:eastAsia="de-DE"/>
        </w:rPr>
        <w:t>33597 Bielefeld</w:t>
      </w:r>
    </w:p>
    <w:p w14:paraId="37E9145F" w14:textId="77777777" w:rsidR="001A02B9" w:rsidRDefault="001A02B9" w:rsidP="001A02B9">
      <w:pPr>
        <w:rPr>
          <w:rFonts w:cs="Arial"/>
          <w:sz w:val="4"/>
          <w:szCs w:val="4"/>
          <w:lang w:eastAsia="de-DE"/>
        </w:rPr>
        <w:sectPr w:rsidR="001A02B9" w:rsidSect="002C1B3B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680" w:right="851" w:bottom="851" w:left="1418" w:header="567" w:footer="454" w:gutter="0"/>
          <w:cols w:space="708"/>
          <w:titlePg/>
          <w:docGrid w:linePitch="360"/>
        </w:sectPr>
      </w:pPr>
    </w:p>
    <w:p w14:paraId="03BF442D" w14:textId="77777777" w:rsidR="004D7DB2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0"/>
          <w:lang w:eastAsia="de-DE"/>
        </w:rPr>
      </w:pPr>
      <w:r w:rsidRPr="001A02B9">
        <w:rPr>
          <w:b/>
          <w:sz w:val="24"/>
          <w:szCs w:val="20"/>
          <w:lang w:eastAsia="de-DE"/>
        </w:rPr>
        <w:lastRenderedPageBreak/>
        <w:t xml:space="preserve">Empfehlungen zur Feststellung eines sonderpädagogischen </w:t>
      </w:r>
    </w:p>
    <w:p w14:paraId="5BA726A5" w14:textId="77777777" w:rsidR="001A02B9" w:rsidRPr="001A02B9" w:rsidRDefault="004D7DB2" w:rsidP="001A02B9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0"/>
          <w:lang w:eastAsia="de-DE"/>
        </w:rPr>
      </w:pPr>
      <w:r>
        <w:rPr>
          <w:b/>
          <w:sz w:val="24"/>
          <w:szCs w:val="20"/>
          <w:lang w:eastAsia="de-DE"/>
        </w:rPr>
        <w:t>Unterstützungs</w:t>
      </w:r>
      <w:r w:rsidR="001A02B9" w:rsidRPr="001A02B9">
        <w:rPr>
          <w:b/>
          <w:sz w:val="24"/>
          <w:szCs w:val="20"/>
          <w:lang w:eastAsia="de-DE"/>
        </w:rPr>
        <w:t>bedarfs und zur Entscheidung über den weiteren Schulbesuch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1984"/>
      </w:tblGrid>
      <w:tr w:rsidR="001A02B9" w:rsidRPr="001A02B9" w14:paraId="5BAFCD77" w14:textId="77777777" w:rsidTr="002C1B3B">
        <w:trPr>
          <w:trHeight w:val="363"/>
        </w:trPr>
        <w:tc>
          <w:tcPr>
            <w:tcW w:w="7763" w:type="dxa"/>
          </w:tcPr>
          <w:p w14:paraId="36827FE7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14"/>
                <w:szCs w:val="14"/>
              </w:rPr>
              <w:t>Zuständige Schule</w:t>
            </w:r>
          </w:p>
          <w:p w14:paraId="47719357" w14:textId="6DCE784A" w:rsidR="001A02B9" w:rsidRPr="001A02B9" w:rsidRDefault="007714A6" w:rsidP="001A02B9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14"/>
                <w:szCs w:val="14"/>
              </w:rPr>
              <w:instrText xml:space="preserve"> REF Zuständ_Schule </w:instrText>
            </w:r>
            <w:r>
              <w:rPr>
                <w:sz w:val="20"/>
                <w:szCs w:val="20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984" w:type="dxa"/>
          </w:tcPr>
          <w:p w14:paraId="6B2E42F3" w14:textId="77777777" w:rsidR="001A02B9" w:rsidRPr="001A02B9" w:rsidRDefault="001A02B9" w:rsidP="001A02B9">
            <w:pPr>
              <w:rPr>
                <w:sz w:val="14"/>
                <w:szCs w:val="14"/>
              </w:rPr>
            </w:pPr>
            <w:r w:rsidRPr="001A02B9">
              <w:rPr>
                <w:sz w:val="14"/>
                <w:szCs w:val="14"/>
              </w:rPr>
              <w:t>Datum</w:t>
            </w:r>
          </w:p>
          <w:p w14:paraId="68CB5604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sz w:val="20"/>
                <w:szCs w:val="20"/>
              </w:rPr>
              <w:instrText xml:space="preserve"> FORMTEXT </w:instrText>
            </w:r>
            <w:r w:rsidRPr="001A02B9">
              <w:rPr>
                <w:sz w:val="20"/>
                <w:szCs w:val="20"/>
              </w:rPr>
            </w:r>
            <w:r w:rsidRPr="001A02B9">
              <w:rPr>
                <w:sz w:val="20"/>
                <w:szCs w:val="20"/>
              </w:rPr>
              <w:fldChar w:fldCharType="separate"/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noProof/>
                <w:sz w:val="20"/>
                <w:szCs w:val="20"/>
              </w:rPr>
              <w:t> </w:t>
            </w:r>
            <w:r w:rsidRPr="001A02B9">
              <w:rPr>
                <w:sz w:val="20"/>
                <w:szCs w:val="20"/>
              </w:rPr>
              <w:fldChar w:fldCharType="end"/>
            </w:r>
          </w:p>
        </w:tc>
      </w:tr>
    </w:tbl>
    <w:p w14:paraId="026A2B4C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lang w:eastAsia="de-DE"/>
        </w:rPr>
      </w:pPr>
    </w:p>
    <w:p w14:paraId="3E0BA6A6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lang w:eastAsia="de-DE"/>
        </w:rPr>
      </w:pPr>
    </w:p>
    <w:p w14:paraId="6005164E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lang w:eastAsia="de-DE"/>
        </w:rPr>
      </w:pPr>
    </w:p>
    <w:p w14:paraId="3E35A3AD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 xml:space="preserve">An das </w:t>
      </w:r>
    </w:p>
    <w:p w14:paraId="2AD4E88F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>Schulamt für die Stadt Bielefeld</w:t>
      </w:r>
    </w:p>
    <w:p w14:paraId="44EA7F14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>- 400.</w:t>
      </w:r>
      <w:r w:rsidR="00DB71C6">
        <w:rPr>
          <w:b/>
          <w:lang w:eastAsia="de-DE"/>
        </w:rPr>
        <w:t>13</w:t>
      </w:r>
      <w:r w:rsidRPr="001A02B9">
        <w:rPr>
          <w:b/>
          <w:lang w:eastAsia="de-DE"/>
        </w:rPr>
        <w:t xml:space="preserve"> -</w:t>
      </w:r>
    </w:p>
    <w:p w14:paraId="731A06E4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488756DB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0B1BFD7B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4BD81D11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16"/>
          <w:szCs w:val="16"/>
          <w:lang w:eastAsia="de-DE"/>
        </w:rPr>
      </w:pPr>
    </w:p>
    <w:p w14:paraId="3CDFF6A8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b/>
          <w:sz w:val="28"/>
          <w:szCs w:val="28"/>
          <w:lang w:eastAsia="de-DE"/>
        </w:rPr>
      </w:pPr>
      <w:r w:rsidRPr="001A02B9">
        <w:rPr>
          <w:b/>
          <w:sz w:val="28"/>
          <w:szCs w:val="28"/>
          <w:lang w:eastAsia="de-DE"/>
        </w:rPr>
        <w:t>AO-SF-Verfahren für das Kind: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6945"/>
      </w:tblGrid>
      <w:tr w:rsidR="001A02B9" w:rsidRPr="001A02B9" w14:paraId="79FBFB6F" w14:textId="77777777" w:rsidTr="002C1B3B">
        <w:trPr>
          <w:trHeight w:hRule="exact" w:val="363"/>
        </w:trPr>
        <w:tc>
          <w:tcPr>
            <w:tcW w:w="2802" w:type="dxa"/>
            <w:vAlign w:val="center"/>
          </w:tcPr>
          <w:p w14:paraId="770670EE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Name</w:t>
            </w:r>
          </w:p>
        </w:tc>
        <w:tc>
          <w:tcPr>
            <w:tcW w:w="6945" w:type="dxa"/>
            <w:vAlign w:val="center"/>
          </w:tcPr>
          <w:p w14:paraId="4D275BDD" w14:textId="3FD10928" w:rsidR="001A02B9" w:rsidRPr="001A02B9" w:rsidRDefault="007714A6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Nachname_Kind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1A02B9" w:rsidRPr="001A02B9" w14:paraId="7A8F3F55" w14:textId="77777777" w:rsidTr="002C1B3B">
        <w:trPr>
          <w:trHeight w:hRule="exact" w:val="363"/>
        </w:trPr>
        <w:tc>
          <w:tcPr>
            <w:tcW w:w="2802" w:type="dxa"/>
            <w:vAlign w:val="center"/>
          </w:tcPr>
          <w:p w14:paraId="52E9BC79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 xml:space="preserve">Vorname </w:t>
            </w:r>
          </w:p>
        </w:tc>
        <w:tc>
          <w:tcPr>
            <w:tcW w:w="6945" w:type="dxa"/>
            <w:vAlign w:val="center"/>
          </w:tcPr>
          <w:p w14:paraId="6BF03E34" w14:textId="13D7BBAC" w:rsidR="001A02B9" w:rsidRPr="001A02B9" w:rsidRDefault="007714A6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Vorname_Kind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1A02B9" w:rsidRPr="001A02B9" w14:paraId="780604AA" w14:textId="77777777" w:rsidTr="002C1B3B">
        <w:trPr>
          <w:trHeight w:hRule="exact" w:val="363"/>
        </w:trPr>
        <w:tc>
          <w:tcPr>
            <w:tcW w:w="2802" w:type="dxa"/>
            <w:vAlign w:val="center"/>
          </w:tcPr>
          <w:p w14:paraId="647D9630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Geburtsdatum</w:t>
            </w:r>
          </w:p>
        </w:tc>
        <w:tc>
          <w:tcPr>
            <w:tcW w:w="6945" w:type="dxa"/>
            <w:vAlign w:val="center"/>
          </w:tcPr>
          <w:p w14:paraId="40F7A872" w14:textId="45DDA135" w:rsidR="001A02B9" w:rsidRPr="001A02B9" w:rsidRDefault="006A6FDE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Geburtsdatum_Kind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1A02B9" w:rsidRPr="001A02B9" w14:paraId="7C67CC08" w14:textId="77777777" w:rsidTr="002C1B3B">
        <w:trPr>
          <w:trHeight w:val="363"/>
        </w:trPr>
        <w:tc>
          <w:tcPr>
            <w:tcW w:w="2802" w:type="dxa"/>
            <w:vAlign w:val="center"/>
          </w:tcPr>
          <w:p w14:paraId="19EDD323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t>Name/n der Gutachter/innen</w:t>
            </w:r>
          </w:p>
        </w:tc>
        <w:tc>
          <w:tcPr>
            <w:tcW w:w="6945" w:type="dxa"/>
            <w:vAlign w:val="center"/>
          </w:tcPr>
          <w:p w14:paraId="53C9B669" w14:textId="794C02C9" w:rsidR="001A02B9" w:rsidRPr="001A02B9" w:rsidRDefault="007714A6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Gutachter_innen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rPr>
                <w:noProof/>
                <w:sz w:val="20"/>
                <w:szCs w:val="20"/>
              </w:rPr>
              <w:t xml:space="preserve">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14:paraId="350B52B5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sz w:val="20"/>
          <w:szCs w:val="20"/>
          <w:lang w:eastAsia="de-DE"/>
        </w:rPr>
      </w:pPr>
      <w:r w:rsidRPr="001A02B9">
        <w:rPr>
          <w:sz w:val="20"/>
          <w:szCs w:val="20"/>
          <w:lang w:eastAsia="de-DE"/>
        </w:rPr>
        <w:t>Beigefügt übersenden wir den o. g. Vorgang incl. des AO-SF-Gutachtens und des Entscheidungsvor</w:t>
      </w:r>
      <w:r w:rsidRPr="001A02B9">
        <w:rPr>
          <w:sz w:val="20"/>
          <w:szCs w:val="20"/>
          <w:lang w:eastAsia="de-DE"/>
        </w:rPr>
        <w:softHyphen/>
        <w:t>schlags.</w:t>
      </w:r>
    </w:p>
    <w:p w14:paraId="0E70B0B7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spacing w:before="160" w:line="360" w:lineRule="auto"/>
        <w:jc w:val="both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>Ergebnis:</w:t>
      </w:r>
    </w:p>
    <w:p w14:paraId="1438107C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t>Sonderpädagogischer Unterstützungsbedarf</w:t>
      </w:r>
    </w:p>
    <w:p w14:paraId="45DD1AC5" w14:textId="77777777" w:rsidR="001A02B9" w:rsidRPr="001A02B9" w:rsidRDefault="001A02B9" w:rsidP="001A02B9">
      <w:pPr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 xml:space="preserve">liegt </w:t>
      </w:r>
      <w:r w:rsidRPr="001A02B9">
        <w:rPr>
          <w:rFonts w:cs="Arial"/>
          <w:b/>
          <w:sz w:val="20"/>
          <w:szCs w:val="20"/>
          <w:lang w:eastAsia="de-DE"/>
        </w:rPr>
        <w:t>nicht</w:t>
      </w:r>
      <w:r w:rsidRPr="001A02B9">
        <w:rPr>
          <w:rFonts w:cs="Arial"/>
          <w:sz w:val="20"/>
          <w:szCs w:val="20"/>
          <w:lang w:eastAsia="de-DE"/>
        </w:rPr>
        <w:t xml:space="preserve"> vor</w:t>
      </w:r>
    </w:p>
    <w:p w14:paraId="4E58DA79" w14:textId="77777777" w:rsidR="001A02B9" w:rsidRPr="001A02B9" w:rsidRDefault="001A02B9" w:rsidP="001A02B9">
      <w:pPr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>lässt sich noch nicht abschließend feststellen</w:t>
      </w:r>
    </w:p>
    <w:p w14:paraId="41C224CE" w14:textId="77777777" w:rsidR="001A02B9" w:rsidRPr="001A02B9" w:rsidRDefault="001A02B9" w:rsidP="001A02B9">
      <w:pPr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>liegt vor.</w:t>
      </w:r>
    </w:p>
    <w:p w14:paraId="500ACC4D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spacing w:before="160" w:line="360" w:lineRule="auto"/>
        <w:textAlignment w:val="baseline"/>
        <w:rPr>
          <w:sz w:val="20"/>
          <w:szCs w:val="20"/>
          <w:lang w:eastAsia="de-DE"/>
        </w:rPr>
      </w:pPr>
      <w:r w:rsidRPr="001A02B9">
        <w:rPr>
          <w:sz w:val="20"/>
          <w:szCs w:val="20"/>
          <w:lang w:eastAsia="de-DE"/>
        </w:rPr>
        <w:t xml:space="preserve">Für den weiteren Schulbesuch wurde folgende </w:t>
      </w:r>
      <w:r w:rsidRPr="001A02B9">
        <w:rPr>
          <w:b/>
          <w:sz w:val="20"/>
          <w:szCs w:val="20"/>
          <w:lang w:eastAsia="de-DE"/>
        </w:rPr>
        <w:t>Empfehlung</w:t>
      </w:r>
      <w:r w:rsidRPr="001A02B9">
        <w:rPr>
          <w:sz w:val="20"/>
          <w:szCs w:val="20"/>
          <w:lang w:eastAsia="de-DE"/>
        </w:rPr>
        <w:t xml:space="preserve"> erarbeitet:</w:t>
      </w:r>
    </w:p>
    <w:p w14:paraId="494C7B2A" w14:textId="77777777" w:rsidR="001A02B9" w:rsidRPr="001A02B9" w:rsidRDefault="001A02B9" w:rsidP="001A02B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line="360" w:lineRule="auto"/>
        <w:ind w:left="357" w:hanging="357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>Förderschwerpunkt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6662"/>
      </w:tblGrid>
      <w:tr w:rsidR="001A02B9" w:rsidRPr="001A02B9" w14:paraId="547ACE17" w14:textId="77777777" w:rsidTr="002C1B3B">
        <w:trPr>
          <w:trHeight w:val="363"/>
        </w:trPr>
        <w:tc>
          <w:tcPr>
            <w:tcW w:w="3085" w:type="dxa"/>
            <w:vAlign w:val="center"/>
          </w:tcPr>
          <w:p w14:paraId="161DE841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sz w:val="20"/>
                <w:szCs w:val="20"/>
                <w:lang w:eastAsia="de-DE"/>
              </w:rPr>
              <w:t>Vorrangiger Förderschwerpunkt</w:t>
            </w:r>
          </w:p>
        </w:tc>
        <w:tc>
          <w:tcPr>
            <w:tcW w:w="6662" w:type="dxa"/>
            <w:vAlign w:val="center"/>
          </w:tcPr>
          <w:p w14:paraId="1463D1F8" w14:textId="671C3627" w:rsidR="001A02B9" w:rsidRPr="001A02B9" w:rsidRDefault="00CD0CED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FSchp_vorr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t xml:space="preserve">                          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1A02B9" w:rsidRPr="001A02B9" w14:paraId="542DF9FB" w14:textId="77777777" w:rsidTr="002C1B3B">
        <w:trPr>
          <w:trHeight w:val="363"/>
        </w:trPr>
        <w:tc>
          <w:tcPr>
            <w:tcW w:w="3085" w:type="dxa"/>
            <w:vAlign w:val="center"/>
          </w:tcPr>
          <w:p w14:paraId="06412EA3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sz w:val="20"/>
                <w:szCs w:val="20"/>
                <w:lang w:eastAsia="de-DE"/>
              </w:rPr>
              <w:t>Weiterer Förderschwerpunkt</w:t>
            </w:r>
          </w:p>
        </w:tc>
        <w:tc>
          <w:tcPr>
            <w:tcW w:w="6662" w:type="dxa"/>
            <w:vAlign w:val="center"/>
          </w:tcPr>
          <w:p w14:paraId="0DA6D45F" w14:textId="36510933" w:rsidR="001A02B9" w:rsidRPr="001A02B9" w:rsidRDefault="00CD0CED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FSchp_weiterer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t xml:space="preserve">                          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1A02B9" w:rsidRPr="001A02B9" w14:paraId="5F10B7C3" w14:textId="77777777" w:rsidTr="002C1B3B">
        <w:trPr>
          <w:trHeight w:val="363"/>
        </w:trPr>
        <w:tc>
          <w:tcPr>
            <w:tcW w:w="3085" w:type="dxa"/>
            <w:vAlign w:val="center"/>
          </w:tcPr>
          <w:p w14:paraId="02DBF83D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sz w:val="20"/>
                <w:szCs w:val="20"/>
                <w:lang w:eastAsia="de-DE"/>
              </w:rPr>
              <w:t>Weiterer Förderschwerpunkt</w:t>
            </w:r>
          </w:p>
        </w:tc>
        <w:tc>
          <w:tcPr>
            <w:tcW w:w="6662" w:type="dxa"/>
            <w:vAlign w:val="center"/>
          </w:tcPr>
          <w:p w14:paraId="4BCEFEC5" w14:textId="42A56C78" w:rsidR="001A02B9" w:rsidRPr="001A02B9" w:rsidRDefault="00CD0CED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FSchp_weit_1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t xml:space="preserve">                          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14:paraId="1F66AFC6" w14:textId="77777777" w:rsidR="001A02B9" w:rsidRPr="001A02B9" w:rsidRDefault="001A02B9" w:rsidP="001A02B9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80" w:line="360" w:lineRule="auto"/>
        <w:ind w:left="357" w:hanging="357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>Förderort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6"/>
      </w:tblGrid>
      <w:tr w:rsidR="001A02B9" w:rsidRPr="001A02B9" w14:paraId="5CEA7C41" w14:textId="77777777" w:rsidTr="002C1B3B">
        <w:trPr>
          <w:trHeight w:val="363"/>
        </w:trPr>
        <w:tc>
          <w:tcPr>
            <w:tcW w:w="4361" w:type="dxa"/>
            <w:vAlign w:val="center"/>
          </w:tcPr>
          <w:p w14:paraId="4172030A" w14:textId="77777777" w:rsidR="001A02B9" w:rsidRPr="001A02B9" w:rsidRDefault="001A02B9" w:rsidP="001A02B9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Allgemeine Schule mit GL</w:t>
            </w:r>
          </w:p>
        </w:tc>
        <w:tc>
          <w:tcPr>
            <w:tcW w:w="5386" w:type="dxa"/>
            <w:vAlign w:val="center"/>
          </w:tcPr>
          <w:p w14:paraId="4DEB74BE" w14:textId="77777777" w:rsidR="001A02B9" w:rsidRPr="001A02B9" w:rsidRDefault="001A02B9" w:rsidP="001A02B9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1A02B9" w:rsidRPr="001A02B9" w14:paraId="153BC485" w14:textId="77777777" w:rsidTr="002C1B3B">
        <w:trPr>
          <w:trHeight w:val="363"/>
        </w:trPr>
        <w:tc>
          <w:tcPr>
            <w:tcW w:w="4361" w:type="dxa"/>
            <w:vAlign w:val="center"/>
          </w:tcPr>
          <w:p w14:paraId="2AADC4A6" w14:textId="77777777" w:rsidR="001A02B9" w:rsidRPr="001A02B9" w:rsidRDefault="001A02B9" w:rsidP="001A02B9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ab/>
              <w:t>Förderschule mit dem Förderschwerpunkt</w:t>
            </w:r>
          </w:p>
        </w:tc>
        <w:tc>
          <w:tcPr>
            <w:tcW w:w="5386" w:type="dxa"/>
            <w:vAlign w:val="center"/>
          </w:tcPr>
          <w:p w14:paraId="675DD185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 w:rsidRPr="001A02B9">
              <w:rPr>
                <w:rFonts w:cs="Arial"/>
                <w:sz w:val="20"/>
                <w:szCs w:val="20"/>
                <w:lang w:eastAsia="de-DE"/>
              </w:rPr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1A02B9" w:rsidRPr="001A02B9" w14:paraId="39F33EF3" w14:textId="77777777" w:rsidTr="002C1B3B">
        <w:trPr>
          <w:trHeight w:val="363"/>
        </w:trPr>
        <w:tc>
          <w:tcPr>
            <w:tcW w:w="4361" w:type="dxa"/>
            <w:vAlign w:val="center"/>
          </w:tcPr>
          <w:p w14:paraId="30EED6B1" w14:textId="77777777" w:rsidR="001A02B9" w:rsidRPr="001A02B9" w:rsidRDefault="001A02B9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rFonts w:cs="Arial"/>
                <w:b/>
                <w:sz w:val="20"/>
                <w:szCs w:val="20"/>
                <w:lang w:eastAsia="de-DE"/>
              </w:rPr>
              <w:t>Zusätzliche Sachausstattung</w:t>
            </w:r>
            <w:r w:rsidRPr="001A02B9">
              <w:rPr>
                <w:rFonts w:cs="Arial"/>
                <w:sz w:val="20"/>
                <w:szCs w:val="20"/>
                <w:lang w:eastAsia="de-DE"/>
              </w:rPr>
              <w:t xml:space="preserve"> notwendig?</w:t>
            </w:r>
          </w:p>
        </w:tc>
        <w:tc>
          <w:tcPr>
            <w:tcW w:w="5386" w:type="dxa"/>
            <w:vAlign w:val="center"/>
          </w:tcPr>
          <w:p w14:paraId="55AF1CDD" w14:textId="25842074" w:rsidR="001A02B9" w:rsidRPr="001A02B9" w:rsidRDefault="00CD0CED" w:rsidP="00CD0CE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REF Zus_Sacha </w:instrTex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>
              <w:t xml:space="preserve">      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 w:rsidR="001A02B9" w:rsidRPr="001A02B9">
              <w:rPr>
                <w:rFonts w:cs="Arial"/>
                <w:sz w:val="20"/>
                <w:szCs w:val="20"/>
                <w:lang w:eastAsia="de-DE"/>
              </w:rPr>
              <w:t xml:space="preserve">! Wenn Ja, </w:t>
            </w:r>
            <w:proofErr w:type="gramStart"/>
            <w:r w:rsidR="001A02B9" w:rsidRPr="001A02B9">
              <w:rPr>
                <w:rFonts w:cs="Arial"/>
                <w:sz w:val="20"/>
                <w:szCs w:val="20"/>
                <w:lang w:eastAsia="de-DE"/>
              </w:rPr>
              <w:t>welche?:</w:t>
            </w:r>
            <w:proofErr w:type="gramEnd"/>
            <w:r w:rsidR="001A02B9" w:rsidRPr="001A02B9">
              <w:rPr>
                <w:rFonts w:cs="Arial"/>
                <w:sz w:val="20"/>
                <w:szCs w:val="20"/>
                <w:lang w:eastAsia="de-DE"/>
              </w:rPr>
              <w:t xml:space="preserve"> </w:t>
            </w:r>
            <w:r w:rsidRPr="00522C75">
              <w:rPr>
                <w:rFonts w:cs="Arial"/>
                <w:sz w:val="20"/>
                <w:szCs w:val="20"/>
                <w:lang w:eastAsia="de-DE"/>
              </w:rPr>
              <w:fldChar w:fldCharType="begin"/>
            </w:r>
            <w:r w:rsidRPr="00522C75">
              <w:rPr>
                <w:rFonts w:cs="Arial"/>
                <w:sz w:val="20"/>
                <w:szCs w:val="20"/>
                <w:lang w:eastAsia="de-DE"/>
              </w:rPr>
              <w:instrText xml:space="preserve"> REF Zus_Sacha_welche </w:instrText>
            </w:r>
            <w:r w:rsidR="00522C75" w:rsidRPr="00522C75">
              <w:rPr>
                <w:rFonts w:cs="Arial"/>
                <w:sz w:val="20"/>
                <w:szCs w:val="20"/>
                <w:lang w:eastAsia="de-DE"/>
              </w:rPr>
              <w:instrText xml:space="preserve"> \* MERGEFORMAT </w:instrText>
            </w:r>
            <w:r w:rsidRPr="00522C75"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 w:rsidR="00852039" w:rsidRPr="00522C75">
              <w:rPr>
                <w:noProof/>
                <w:sz w:val="20"/>
                <w:szCs w:val="20"/>
              </w:rPr>
              <w:t xml:space="preserve">     </w:t>
            </w:r>
            <w:r w:rsidRPr="00522C75"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14:paraId="43C2C300" w14:textId="77777777" w:rsidR="001A02B9" w:rsidRPr="001A02B9" w:rsidRDefault="001A02B9" w:rsidP="001A02B9">
      <w:pPr>
        <w:tabs>
          <w:tab w:val="left" w:pos="567"/>
          <w:tab w:val="left" w:pos="1134"/>
          <w:tab w:val="left" w:pos="4536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sz w:val="20"/>
          <w:szCs w:val="20"/>
          <w:lang w:eastAsia="de-DE"/>
        </w:rPr>
      </w:pPr>
    </w:p>
    <w:p w14:paraId="21BF9EDC" w14:textId="77777777" w:rsidR="001A02B9" w:rsidRPr="001A02B9" w:rsidRDefault="001A02B9" w:rsidP="001A02B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C6D9F1" w:themeFill="text2" w:themeFillTint="33"/>
        <w:tabs>
          <w:tab w:val="left" w:pos="567"/>
          <w:tab w:val="left" w:pos="1134"/>
          <w:tab w:val="left" w:pos="4536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cs="Arial"/>
          <w:b/>
          <w:sz w:val="20"/>
          <w:szCs w:val="20"/>
          <w:lang w:eastAsia="de-DE"/>
        </w:rPr>
      </w:pPr>
      <w:r w:rsidRPr="001A02B9">
        <w:rPr>
          <w:rFonts w:cs="Arial"/>
          <w:b/>
          <w:sz w:val="20"/>
          <w:szCs w:val="20"/>
          <w:lang w:eastAsia="de-DE"/>
        </w:rPr>
        <w:t>Wunsch der Erziehungsberechtigten</w:t>
      </w:r>
    </w:p>
    <w:p w14:paraId="4F3E18D1" w14:textId="77777777" w:rsidR="001A02B9" w:rsidRPr="001A02B9" w:rsidRDefault="001A02B9" w:rsidP="001A02B9">
      <w:pPr>
        <w:numPr>
          <w:ilvl w:val="0"/>
          <w:numId w:val="2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C6D9F1" w:themeFill="text2" w:themeFillTint="33"/>
        <w:overflowPunct w:val="0"/>
        <w:autoSpaceDE w:val="0"/>
        <w:autoSpaceDN w:val="0"/>
        <w:adjustRightInd w:val="0"/>
        <w:spacing w:line="360" w:lineRule="auto"/>
        <w:ind w:left="284" w:hanging="284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b/>
          <w:sz w:val="20"/>
          <w:szCs w:val="20"/>
          <w:lang w:eastAsia="de-DE"/>
        </w:rPr>
        <w:t>Allgemeine Schule mit GL</w:t>
      </w:r>
      <w:r w:rsidRPr="001A02B9">
        <w:rPr>
          <w:rFonts w:cs="Arial"/>
          <w:sz w:val="20"/>
          <w:szCs w:val="20"/>
          <w:lang w:eastAsia="de-DE"/>
        </w:rPr>
        <w:t xml:space="preserve">: </w:t>
      </w: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2" w:name="Text62"/>
      <w:r w:rsidRPr="001A02B9">
        <w:rPr>
          <w:rFonts w:cs="Arial"/>
          <w:sz w:val="20"/>
          <w:szCs w:val="20"/>
          <w:lang w:eastAsia="de-DE"/>
        </w:rPr>
        <w:instrText xml:space="preserve"> FORMTEXT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sz w:val="20"/>
          <w:szCs w:val="20"/>
          <w:lang w:eastAsia="de-DE"/>
        </w:rPr>
        <w:fldChar w:fldCharType="end"/>
      </w:r>
      <w:bookmarkEnd w:id="42"/>
    </w:p>
    <w:p w14:paraId="1C4ADAED" w14:textId="77777777" w:rsidR="001A02B9" w:rsidRPr="001A02B9" w:rsidRDefault="001A02B9" w:rsidP="001A02B9">
      <w:pPr>
        <w:numPr>
          <w:ilvl w:val="0"/>
          <w:numId w:val="2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C6D9F1" w:themeFill="text2" w:themeFillTint="33"/>
        <w:overflowPunct w:val="0"/>
        <w:autoSpaceDE w:val="0"/>
        <w:autoSpaceDN w:val="0"/>
        <w:adjustRightInd w:val="0"/>
        <w:spacing w:line="360" w:lineRule="auto"/>
        <w:ind w:left="284" w:hanging="284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b/>
          <w:sz w:val="20"/>
          <w:szCs w:val="20"/>
          <w:lang w:eastAsia="de-DE"/>
        </w:rPr>
        <w:t>Förderschule</w:t>
      </w:r>
      <w:r w:rsidRPr="001A02B9">
        <w:rPr>
          <w:rFonts w:cs="Arial"/>
          <w:sz w:val="20"/>
          <w:szCs w:val="20"/>
          <w:lang w:eastAsia="de-DE"/>
        </w:rPr>
        <w:t xml:space="preserve">: </w:t>
      </w: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43" w:name="Text63"/>
      <w:r w:rsidRPr="001A02B9">
        <w:rPr>
          <w:rFonts w:cs="Arial"/>
          <w:sz w:val="20"/>
          <w:szCs w:val="20"/>
          <w:lang w:eastAsia="de-DE"/>
        </w:rPr>
        <w:instrText xml:space="preserve"> FORMTEXT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noProof/>
          <w:sz w:val="20"/>
          <w:szCs w:val="20"/>
          <w:lang w:eastAsia="de-DE"/>
        </w:rPr>
        <w:t> </w:t>
      </w:r>
      <w:r w:rsidRPr="001A02B9">
        <w:rPr>
          <w:rFonts w:cs="Arial"/>
          <w:sz w:val="20"/>
          <w:szCs w:val="20"/>
          <w:lang w:eastAsia="de-DE"/>
        </w:rPr>
        <w:fldChar w:fldCharType="end"/>
      </w:r>
      <w:bookmarkEnd w:id="43"/>
    </w:p>
    <w:p w14:paraId="7EBD7722" w14:textId="77777777" w:rsidR="001A02B9" w:rsidRPr="001A02B9" w:rsidRDefault="001A02B9" w:rsidP="001A02B9">
      <w:pPr>
        <w:tabs>
          <w:tab w:val="left" w:pos="567"/>
          <w:tab w:val="left" w:pos="1134"/>
          <w:tab w:val="left" w:pos="4536"/>
        </w:tabs>
        <w:overflowPunct w:val="0"/>
        <w:autoSpaceDE w:val="0"/>
        <w:autoSpaceDN w:val="0"/>
        <w:adjustRightInd w:val="0"/>
        <w:spacing w:before="200" w:line="360" w:lineRule="auto"/>
        <w:textAlignment w:val="baseline"/>
        <w:rPr>
          <w:rFonts w:cs="Arial"/>
          <w:b/>
          <w:sz w:val="20"/>
          <w:szCs w:val="20"/>
          <w:lang w:eastAsia="de-DE"/>
        </w:rPr>
      </w:pPr>
      <w:r w:rsidRPr="001A02B9">
        <w:rPr>
          <w:rFonts w:cs="Arial"/>
          <w:b/>
          <w:sz w:val="20"/>
          <w:szCs w:val="20"/>
          <w:lang w:eastAsia="de-DE"/>
        </w:rPr>
        <w:t xml:space="preserve">Übereinstimmung mit den Erziehungsberechtigten </w:t>
      </w:r>
    </w:p>
    <w:p w14:paraId="459046AB" w14:textId="77777777" w:rsidR="001A02B9" w:rsidRPr="001A02B9" w:rsidRDefault="001A02B9" w:rsidP="001A02B9">
      <w:pPr>
        <w:tabs>
          <w:tab w:val="left" w:pos="426"/>
          <w:tab w:val="left" w:pos="851"/>
          <w:tab w:val="left" w:pos="2835"/>
          <w:tab w:val="left" w:pos="3261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>wurde erzielt.</w:t>
      </w:r>
      <w:r w:rsidRPr="001A02B9">
        <w:rPr>
          <w:rFonts w:cs="Arial"/>
          <w:sz w:val="20"/>
          <w:szCs w:val="20"/>
          <w:lang w:eastAsia="de-DE"/>
        </w:rPr>
        <w:tab/>
      </w: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 xml:space="preserve">wurde </w:t>
      </w:r>
      <w:r w:rsidRPr="001A02B9">
        <w:rPr>
          <w:rFonts w:cs="Arial"/>
          <w:b/>
          <w:sz w:val="20"/>
          <w:szCs w:val="20"/>
          <w:lang w:eastAsia="de-DE"/>
        </w:rPr>
        <w:t>nicht</w:t>
      </w:r>
      <w:r w:rsidRPr="001A02B9">
        <w:rPr>
          <w:rFonts w:cs="Arial"/>
          <w:sz w:val="20"/>
          <w:szCs w:val="20"/>
          <w:lang w:eastAsia="de-DE"/>
        </w:rPr>
        <w:t xml:space="preserve"> erzielt.</w:t>
      </w:r>
    </w:p>
    <w:p w14:paraId="4AF3D694" w14:textId="77777777" w:rsidR="001A02B9" w:rsidRPr="001A02B9" w:rsidRDefault="001A02B9" w:rsidP="001A02B9">
      <w:pPr>
        <w:tabs>
          <w:tab w:val="left" w:pos="426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20"/>
          <w:szCs w:val="20"/>
          <w:lang w:eastAsia="de-DE"/>
        </w:rPr>
      </w:pPr>
      <w:r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Pr="001A02B9">
        <w:rPr>
          <w:rFonts w:cs="Arial"/>
          <w:sz w:val="20"/>
          <w:szCs w:val="20"/>
          <w:lang w:eastAsia="de-DE"/>
        </w:rPr>
      </w:r>
      <w:r w:rsidRPr="001A02B9">
        <w:rPr>
          <w:rFonts w:cs="Arial"/>
          <w:sz w:val="20"/>
          <w:szCs w:val="20"/>
          <w:lang w:eastAsia="de-DE"/>
        </w:rPr>
        <w:fldChar w:fldCharType="separate"/>
      </w:r>
      <w:r w:rsidRPr="001A02B9">
        <w:rPr>
          <w:rFonts w:cs="Arial"/>
          <w:sz w:val="20"/>
          <w:szCs w:val="20"/>
          <w:lang w:eastAsia="de-DE"/>
        </w:rPr>
        <w:fldChar w:fldCharType="end"/>
      </w:r>
      <w:r w:rsidRPr="001A02B9">
        <w:rPr>
          <w:rFonts w:cs="Arial"/>
          <w:sz w:val="20"/>
          <w:szCs w:val="20"/>
          <w:lang w:eastAsia="de-DE"/>
        </w:rPr>
        <w:tab/>
        <w:t>Die Erziehungsberechtigten erschienen nicht zu den angebotenen Gesprächsterminen</w:t>
      </w:r>
    </w:p>
    <w:p w14:paraId="077BB80C" w14:textId="77777777" w:rsidR="001A02B9" w:rsidRPr="001A02B9" w:rsidRDefault="001A02B9" w:rsidP="001A02B9">
      <w:pPr>
        <w:tabs>
          <w:tab w:val="left" w:pos="426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18"/>
          <w:szCs w:val="18"/>
          <w:lang w:eastAsia="de-DE"/>
        </w:rPr>
      </w:pPr>
    </w:p>
    <w:p w14:paraId="30505464" w14:textId="77777777" w:rsidR="001A02B9" w:rsidRPr="001A02B9" w:rsidRDefault="001A02B9" w:rsidP="001A02B9">
      <w:pPr>
        <w:tabs>
          <w:tab w:val="left" w:pos="1617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18"/>
          <w:szCs w:val="18"/>
          <w:lang w:eastAsia="de-DE"/>
        </w:rPr>
      </w:pPr>
    </w:p>
    <w:p w14:paraId="14C2445E" w14:textId="77777777" w:rsidR="001A02B9" w:rsidRPr="001A02B9" w:rsidRDefault="001A02B9" w:rsidP="001A02B9">
      <w:pPr>
        <w:tabs>
          <w:tab w:val="left" w:pos="1617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18"/>
          <w:szCs w:val="18"/>
          <w:lang w:eastAsia="de-DE"/>
        </w:rPr>
      </w:pPr>
    </w:p>
    <w:p w14:paraId="7BC57AEC" w14:textId="77777777" w:rsidR="001A02B9" w:rsidRPr="001A02B9" w:rsidRDefault="001A02B9" w:rsidP="001A02B9">
      <w:pPr>
        <w:tabs>
          <w:tab w:val="left" w:pos="1617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18"/>
          <w:szCs w:val="18"/>
          <w:lang w:eastAsia="de-DE"/>
        </w:rPr>
      </w:pPr>
    </w:p>
    <w:tbl>
      <w:tblPr>
        <w:tblStyle w:val="Tabellenraster1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1134"/>
        <w:gridCol w:w="4309"/>
      </w:tblGrid>
      <w:tr w:rsidR="001A02B9" w:rsidRPr="001A02B9" w14:paraId="1409C8D3" w14:textId="77777777" w:rsidTr="002C1B3B">
        <w:tc>
          <w:tcPr>
            <w:tcW w:w="4309" w:type="dxa"/>
            <w:tcBorders>
              <w:top w:val="single" w:sz="4" w:space="0" w:color="auto"/>
            </w:tcBorders>
          </w:tcPr>
          <w:p w14:paraId="6209B973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16"/>
                <w:szCs w:val="16"/>
              </w:rPr>
              <w:t xml:space="preserve">Unterschrift </w:t>
            </w:r>
            <w:r w:rsidRPr="001A02B9">
              <w:rPr>
                <w:sz w:val="16"/>
                <w:szCs w:val="16"/>
                <w:lang w:eastAsia="de-DE"/>
              </w:rPr>
              <w:t>Lehrkraft der zuständigen Schule</w:t>
            </w:r>
          </w:p>
        </w:tc>
        <w:tc>
          <w:tcPr>
            <w:tcW w:w="1134" w:type="dxa"/>
          </w:tcPr>
          <w:p w14:paraId="2A1C6B96" w14:textId="77777777" w:rsidR="001A02B9" w:rsidRPr="001A02B9" w:rsidRDefault="001A02B9" w:rsidP="001A02B9">
            <w:pPr>
              <w:rPr>
                <w:sz w:val="20"/>
                <w:szCs w:val="20"/>
              </w:rPr>
            </w:pPr>
          </w:p>
        </w:tc>
        <w:tc>
          <w:tcPr>
            <w:tcW w:w="4309" w:type="dxa"/>
            <w:tcBorders>
              <w:top w:val="single" w:sz="4" w:space="0" w:color="auto"/>
            </w:tcBorders>
          </w:tcPr>
          <w:p w14:paraId="1F58282B" w14:textId="77777777" w:rsidR="001A02B9" w:rsidRPr="001A02B9" w:rsidRDefault="001A02B9" w:rsidP="001A02B9">
            <w:pPr>
              <w:rPr>
                <w:sz w:val="20"/>
                <w:szCs w:val="20"/>
              </w:rPr>
            </w:pPr>
            <w:r w:rsidRPr="001A02B9">
              <w:rPr>
                <w:sz w:val="16"/>
                <w:szCs w:val="16"/>
              </w:rPr>
              <w:t xml:space="preserve">Unterschrift </w:t>
            </w:r>
            <w:r w:rsidRPr="001A02B9">
              <w:rPr>
                <w:sz w:val="16"/>
                <w:szCs w:val="16"/>
                <w:lang w:eastAsia="de-DE"/>
              </w:rPr>
              <w:t>Förderschullehrkraft</w:t>
            </w:r>
          </w:p>
        </w:tc>
      </w:tr>
    </w:tbl>
    <w:p w14:paraId="5669F9E7" w14:textId="77777777" w:rsidR="001A02B9" w:rsidRPr="001A02B9" w:rsidRDefault="001A02B9" w:rsidP="001A02B9">
      <w:pPr>
        <w:tabs>
          <w:tab w:val="left" w:pos="5812"/>
        </w:tabs>
        <w:overflowPunct w:val="0"/>
        <w:autoSpaceDE w:val="0"/>
        <w:autoSpaceDN w:val="0"/>
        <w:adjustRightInd w:val="0"/>
        <w:textAlignment w:val="baseline"/>
        <w:rPr>
          <w:sz w:val="4"/>
          <w:szCs w:val="4"/>
          <w:lang w:eastAsia="de-DE"/>
        </w:rPr>
      </w:pPr>
    </w:p>
    <w:p w14:paraId="3AA4F60C" w14:textId="77777777" w:rsidR="001A02B9" w:rsidRPr="001A02B9" w:rsidRDefault="001A02B9" w:rsidP="001A02B9">
      <w:pPr>
        <w:rPr>
          <w:rFonts w:cs="Arial"/>
          <w:sz w:val="4"/>
          <w:szCs w:val="4"/>
          <w:lang w:eastAsia="de-DE"/>
        </w:rPr>
      </w:pPr>
    </w:p>
    <w:sectPr w:rsidR="001A02B9" w:rsidRPr="001A02B9" w:rsidSect="002C1B3B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680" w:right="851" w:bottom="851" w:left="1418" w:header="567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A3A3F" w14:textId="77777777" w:rsidR="005716C0" w:rsidRDefault="005716C0" w:rsidP="009A1BD1">
      <w:pPr>
        <w:pStyle w:val="Kopfzeile"/>
      </w:pPr>
      <w:r>
        <w:separator/>
      </w:r>
    </w:p>
  </w:endnote>
  <w:endnote w:type="continuationSeparator" w:id="0">
    <w:p w14:paraId="367EB38B" w14:textId="77777777" w:rsidR="005716C0" w:rsidRDefault="005716C0" w:rsidP="009A1BD1">
      <w:pPr>
        <w:pStyle w:val="Kopfzeil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3A92B" w14:textId="77777777" w:rsidR="00E264FE" w:rsidRDefault="00E264FE" w:rsidP="004E7EF7">
    <w:pPr>
      <w:pStyle w:val="Fuzeile"/>
      <w:ind w:right="360"/>
    </w:pPr>
    <w:r w:rsidRPr="00D547B3">
      <w:rPr>
        <w:sz w:val="18"/>
        <w:szCs w:val="18"/>
      </w:rPr>
      <w:t xml:space="preserve">Seite </w:t>
    </w:r>
    <w:r w:rsidRPr="00D547B3">
      <w:rPr>
        <w:b/>
        <w:bCs/>
        <w:sz w:val="18"/>
        <w:szCs w:val="18"/>
      </w:rPr>
      <w:fldChar w:fldCharType="begin"/>
    </w:r>
    <w:r w:rsidRPr="00D547B3">
      <w:rPr>
        <w:b/>
        <w:bCs/>
        <w:sz w:val="18"/>
        <w:szCs w:val="18"/>
      </w:rPr>
      <w:instrText>PAGE</w:instrText>
    </w:r>
    <w:r w:rsidRPr="00D547B3">
      <w:rPr>
        <w:b/>
        <w:bCs/>
        <w:sz w:val="18"/>
        <w:szCs w:val="18"/>
      </w:rPr>
      <w:fldChar w:fldCharType="separate"/>
    </w:r>
    <w:r w:rsidR="006620E4">
      <w:rPr>
        <w:b/>
        <w:bCs/>
        <w:noProof/>
        <w:sz w:val="18"/>
        <w:szCs w:val="18"/>
      </w:rPr>
      <w:t>2</w:t>
    </w:r>
    <w:r w:rsidRPr="00D547B3">
      <w:rPr>
        <w:b/>
        <w:bCs/>
        <w:sz w:val="18"/>
        <w:szCs w:val="18"/>
      </w:rPr>
      <w:fldChar w:fldCharType="end"/>
    </w:r>
    <w:r w:rsidRPr="00D547B3">
      <w:rPr>
        <w:sz w:val="18"/>
        <w:szCs w:val="18"/>
      </w:rPr>
      <w:t xml:space="preserve"> von </w:t>
    </w:r>
    <w:r w:rsidRPr="00D547B3">
      <w:rPr>
        <w:b/>
        <w:bCs/>
        <w:sz w:val="18"/>
        <w:szCs w:val="18"/>
      </w:rPr>
      <w:fldChar w:fldCharType="begin"/>
    </w:r>
    <w:r w:rsidRPr="00D547B3">
      <w:rPr>
        <w:b/>
        <w:bCs/>
        <w:sz w:val="18"/>
        <w:szCs w:val="18"/>
      </w:rPr>
      <w:instrText>NUMPAGES</w:instrText>
    </w:r>
    <w:r w:rsidRPr="00D547B3">
      <w:rPr>
        <w:b/>
        <w:bCs/>
        <w:sz w:val="18"/>
        <w:szCs w:val="18"/>
      </w:rPr>
      <w:fldChar w:fldCharType="separate"/>
    </w:r>
    <w:r w:rsidR="006620E4">
      <w:rPr>
        <w:b/>
        <w:bCs/>
        <w:noProof/>
        <w:sz w:val="18"/>
        <w:szCs w:val="18"/>
      </w:rPr>
      <w:t>5</w:t>
    </w:r>
    <w:r w:rsidRPr="00D547B3">
      <w:rPr>
        <w:b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B492C" w14:textId="48A966DA" w:rsidR="00EE18D3" w:rsidRDefault="00AF6ABE" w:rsidP="00AF6ABE">
    <w:pPr>
      <w:pStyle w:val="Fuzeile"/>
      <w:tabs>
        <w:tab w:val="clear" w:pos="4536"/>
        <w:tab w:val="clear" w:pos="9072"/>
        <w:tab w:val="right" w:pos="9214"/>
      </w:tabs>
      <w:ind w:right="360"/>
    </w:pPr>
    <w:r>
      <w:rPr>
        <w:sz w:val="14"/>
        <w:szCs w:val="14"/>
      </w:rPr>
      <w:t>400/FB 7_7.1_8_AO-SF_Gutachten, Schuljahr 202</w:t>
    </w:r>
    <w:r w:rsidR="009534EC">
      <w:rPr>
        <w:sz w:val="14"/>
        <w:szCs w:val="14"/>
      </w:rPr>
      <w:t>6</w:t>
    </w:r>
    <w:r>
      <w:rPr>
        <w:sz w:val="14"/>
        <w:szCs w:val="14"/>
      </w:rPr>
      <w:t>/2</w:t>
    </w:r>
    <w:r w:rsidR="009534EC">
      <w:rPr>
        <w:sz w:val="14"/>
        <w:szCs w:val="14"/>
      </w:rPr>
      <w:t>7</w:t>
    </w:r>
    <w:r>
      <w:rPr>
        <w:sz w:val="14"/>
        <w:szCs w:val="14"/>
      </w:rPr>
      <w:t xml:space="preserve">       08</w:t>
    </w:r>
    <w:r w:rsidRPr="00D547B3">
      <w:rPr>
        <w:sz w:val="14"/>
        <w:szCs w:val="14"/>
      </w:rPr>
      <w:t>.</w:t>
    </w:r>
    <w:r>
      <w:rPr>
        <w:sz w:val="14"/>
        <w:szCs w:val="14"/>
      </w:rPr>
      <w:t>2</w:t>
    </w:r>
    <w:r w:rsidR="00581CE7">
      <w:rPr>
        <w:sz w:val="14"/>
        <w:szCs w:val="14"/>
      </w:rPr>
      <w:t>6</w:t>
    </w:r>
    <w:r w:rsidRPr="00D547B3">
      <w:rPr>
        <w:sz w:val="14"/>
        <w:szCs w:val="14"/>
      </w:rPr>
      <w:t>**</w:t>
    </w:r>
    <w:r>
      <w:rPr>
        <w:sz w:val="14"/>
        <w:szCs w:val="14"/>
      </w:rPr>
      <w:tab/>
    </w:r>
    <w:bookmarkStart w:id="36" w:name="_Hlk204084947"/>
    <w:r w:rsidR="00EE18D3" w:rsidRPr="00D547B3">
      <w:rPr>
        <w:sz w:val="18"/>
        <w:szCs w:val="18"/>
      </w:rPr>
      <w:t xml:space="preserve">Seite </w:t>
    </w:r>
    <w:r w:rsidR="00EE18D3" w:rsidRPr="00D547B3">
      <w:rPr>
        <w:b/>
        <w:bCs/>
        <w:sz w:val="18"/>
        <w:szCs w:val="18"/>
      </w:rPr>
      <w:fldChar w:fldCharType="begin"/>
    </w:r>
    <w:r w:rsidR="00EE18D3" w:rsidRPr="00D547B3">
      <w:rPr>
        <w:b/>
        <w:bCs/>
        <w:sz w:val="18"/>
        <w:szCs w:val="18"/>
      </w:rPr>
      <w:instrText>PAGE</w:instrText>
    </w:r>
    <w:r w:rsidR="00EE18D3" w:rsidRPr="00D547B3">
      <w:rPr>
        <w:b/>
        <w:bCs/>
        <w:sz w:val="18"/>
        <w:szCs w:val="18"/>
      </w:rPr>
      <w:fldChar w:fldCharType="separate"/>
    </w:r>
    <w:r w:rsidR="006620E4">
      <w:rPr>
        <w:b/>
        <w:bCs/>
        <w:noProof/>
        <w:sz w:val="18"/>
        <w:szCs w:val="18"/>
      </w:rPr>
      <w:t>3</w:t>
    </w:r>
    <w:r w:rsidR="00EE18D3" w:rsidRPr="00D547B3">
      <w:rPr>
        <w:b/>
        <w:bCs/>
        <w:sz w:val="18"/>
        <w:szCs w:val="18"/>
      </w:rPr>
      <w:fldChar w:fldCharType="end"/>
    </w:r>
    <w:r w:rsidR="00EE18D3" w:rsidRPr="00D547B3">
      <w:rPr>
        <w:sz w:val="18"/>
        <w:szCs w:val="18"/>
      </w:rPr>
      <w:t xml:space="preserve"> von </w:t>
    </w:r>
    <w:r w:rsidR="00EE18D3" w:rsidRPr="00D547B3">
      <w:rPr>
        <w:b/>
        <w:bCs/>
        <w:sz w:val="18"/>
        <w:szCs w:val="18"/>
      </w:rPr>
      <w:fldChar w:fldCharType="begin"/>
    </w:r>
    <w:r w:rsidR="00EE18D3" w:rsidRPr="00D547B3">
      <w:rPr>
        <w:b/>
        <w:bCs/>
        <w:sz w:val="18"/>
        <w:szCs w:val="18"/>
      </w:rPr>
      <w:instrText>NUMPAGES</w:instrText>
    </w:r>
    <w:r w:rsidR="00EE18D3" w:rsidRPr="00D547B3">
      <w:rPr>
        <w:b/>
        <w:bCs/>
        <w:sz w:val="18"/>
        <w:szCs w:val="18"/>
      </w:rPr>
      <w:fldChar w:fldCharType="separate"/>
    </w:r>
    <w:r w:rsidR="006620E4">
      <w:rPr>
        <w:b/>
        <w:bCs/>
        <w:noProof/>
        <w:sz w:val="18"/>
        <w:szCs w:val="18"/>
      </w:rPr>
      <w:t>5</w:t>
    </w:r>
    <w:r w:rsidR="00EE18D3" w:rsidRPr="00D547B3">
      <w:rPr>
        <w:b/>
        <w:bCs/>
        <w:sz w:val="18"/>
        <w:szCs w:val="18"/>
      </w:rPr>
      <w:fldChar w:fldCharType="end"/>
    </w:r>
    <w:bookmarkEnd w:id="36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81244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DD7DFE9" w14:textId="2D7FD4FB" w:rsidR="00E264FE" w:rsidRPr="00D547B3" w:rsidRDefault="004755B9" w:rsidP="00D547B3">
            <w:pPr>
              <w:pStyle w:val="Fuzeile"/>
              <w:tabs>
                <w:tab w:val="clear" w:pos="4536"/>
                <w:tab w:val="clear" w:pos="9072"/>
                <w:tab w:val="right" w:pos="9639"/>
              </w:tabs>
            </w:pPr>
            <w:r>
              <w:rPr>
                <w:sz w:val="14"/>
                <w:szCs w:val="14"/>
              </w:rPr>
              <w:t>400/FB 7_7.1_8_AO-SF_Gutachten, Schuljahr 20</w:t>
            </w:r>
            <w:r w:rsidR="00650D6F">
              <w:rPr>
                <w:sz w:val="14"/>
                <w:szCs w:val="14"/>
              </w:rPr>
              <w:t>2</w:t>
            </w:r>
            <w:r w:rsidR="009534EC">
              <w:rPr>
                <w:sz w:val="14"/>
                <w:szCs w:val="14"/>
              </w:rPr>
              <w:t>6</w:t>
            </w:r>
            <w:r>
              <w:rPr>
                <w:sz w:val="14"/>
                <w:szCs w:val="14"/>
              </w:rPr>
              <w:t>/2</w:t>
            </w:r>
            <w:r w:rsidR="009534EC">
              <w:rPr>
                <w:sz w:val="14"/>
                <w:szCs w:val="14"/>
              </w:rPr>
              <w:t>7</w:t>
            </w:r>
            <w:r w:rsidR="006620E4">
              <w:rPr>
                <w:sz w:val="14"/>
                <w:szCs w:val="14"/>
              </w:rPr>
              <w:t xml:space="preserve">       </w:t>
            </w:r>
            <w:r w:rsidR="0024666D">
              <w:rPr>
                <w:sz w:val="14"/>
                <w:szCs w:val="14"/>
              </w:rPr>
              <w:t>08</w:t>
            </w:r>
            <w:r w:rsidR="00E264FE" w:rsidRPr="00D547B3">
              <w:rPr>
                <w:sz w:val="14"/>
                <w:szCs w:val="14"/>
              </w:rPr>
              <w:t>.</w:t>
            </w:r>
            <w:r w:rsidR="006620E4">
              <w:rPr>
                <w:sz w:val="14"/>
                <w:szCs w:val="14"/>
              </w:rPr>
              <w:t>2</w:t>
            </w:r>
            <w:r w:rsidR="00581CE7">
              <w:rPr>
                <w:sz w:val="14"/>
                <w:szCs w:val="14"/>
              </w:rPr>
              <w:t>6</w:t>
            </w:r>
            <w:r w:rsidR="00E264FE" w:rsidRPr="00D547B3">
              <w:rPr>
                <w:sz w:val="14"/>
                <w:szCs w:val="14"/>
              </w:rPr>
              <w:t>**</w:t>
            </w:r>
            <w:r w:rsidR="00E264FE">
              <w:tab/>
            </w:r>
            <w:r w:rsidR="00E264FE" w:rsidRPr="00D547B3">
              <w:rPr>
                <w:sz w:val="18"/>
                <w:szCs w:val="18"/>
              </w:rPr>
              <w:t xml:space="preserve">Seite </w:t>
            </w:r>
            <w:r w:rsidR="00E264FE" w:rsidRPr="00D547B3">
              <w:rPr>
                <w:b/>
                <w:bCs/>
                <w:sz w:val="18"/>
                <w:szCs w:val="18"/>
              </w:rPr>
              <w:fldChar w:fldCharType="begin"/>
            </w:r>
            <w:r w:rsidR="00E264FE" w:rsidRPr="00D547B3">
              <w:rPr>
                <w:b/>
                <w:bCs/>
                <w:sz w:val="18"/>
                <w:szCs w:val="18"/>
              </w:rPr>
              <w:instrText>PAGE</w:instrText>
            </w:r>
            <w:r w:rsidR="00E264FE" w:rsidRPr="00D547B3">
              <w:rPr>
                <w:b/>
                <w:bCs/>
                <w:sz w:val="18"/>
                <w:szCs w:val="18"/>
              </w:rPr>
              <w:fldChar w:fldCharType="separate"/>
            </w:r>
            <w:r w:rsidR="006620E4">
              <w:rPr>
                <w:b/>
                <w:bCs/>
                <w:noProof/>
                <w:sz w:val="18"/>
                <w:szCs w:val="18"/>
              </w:rPr>
              <w:t>1</w:t>
            </w:r>
            <w:r w:rsidR="00E264FE" w:rsidRPr="00D547B3">
              <w:rPr>
                <w:b/>
                <w:bCs/>
                <w:sz w:val="18"/>
                <w:szCs w:val="18"/>
              </w:rPr>
              <w:fldChar w:fldCharType="end"/>
            </w:r>
            <w:r w:rsidR="00E264FE" w:rsidRPr="00D547B3">
              <w:rPr>
                <w:sz w:val="18"/>
                <w:szCs w:val="18"/>
              </w:rPr>
              <w:t xml:space="preserve"> von </w:t>
            </w:r>
            <w:r w:rsidR="00E264FE" w:rsidRPr="00D547B3">
              <w:rPr>
                <w:b/>
                <w:bCs/>
                <w:sz w:val="18"/>
                <w:szCs w:val="18"/>
              </w:rPr>
              <w:fldChar w:fldCharType="begin"/>
            </w:r>
            <w:r w:rsidR="00E264FE" w:rsidRPr="00D547B3">
              <w:rPr>
                <w:b/>
                <w:bCs/>
                <w:sz w:val="18"/>
                <w:szCs w:val="18"/>
              </w:rPr>
              <w:instrText>NUMPAGES</w:instrText>
            </w:r>
            <w:r w:rsidR="00E264FE" w:rsidRPr="00D547B3">
              <w:rPr>
                <w:b/>
                <w:bCs/>
                <w:sz w:val="18"/>
                <w:szCs w:val="18"/>
              </w:rPr>
              <w:fldChar w:fldCharType="separate"/>
            </w:r>
            <w:r w:rsidR="006620E4">
              <w:rPr>
                <w:b/>
                <w:bCs/>
                <w:noProof/>
                <w:sz w:val="18"/>
                <w:szCs w:val="18"/>
              </w:rPr>
              <w:t>5</w:t>
            </w:r>
            <w:r w:rsidR="00E264FE" w:rsidRPr="00D547B3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2E92D" w14:textId="77777777" w:rsidR="00E264FE" w:rsidRPr="008D734D" w:rsidRDefault="00E264FE">
    <w:pPr>
      <w:pStyle w:val="Fuzeile"/>
      <w:rPr>
        <w:rFonts w:cs="Arial"/>
        <w:sz w:val="16"/>
        <w:szCs w:val="16"/>
      </w:rPr>
    </w:pPr>
    <w:r>
      <w:rPr>
        <w:rFonts w:cs="Arial"/>
        <w:sz w:val="16"/>
        <w:szCs w:val="16"/>
      </w:rPr>
      <w:t>FB 7.1_AO_SF_Elternerklärung_Verfahrensabschluss, Schuljahr 2018/19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0705242"/>
      <w:docPartObj>
        <w:docPartGallery w:val="Page Numbers (Bottom of Page)"/>
        <w:docPartUnique/>
      </w:docPartObj>
    </w:sdtPr>
    <w:sdtEndPr/>
    <w:sdtContent>
      <w:sdt>
        <w:sdtPr>
          <w:id w:val="2067679784"/>
          <w:docPartObj>
            <w:docPartGallery w:val="Page Numbers (Top of Page)"/>
            <w:docPartUnique/>
          </w:docPartObj>
        </w:sdtPr>
        <w:sdtEndPr/>
        <w:sdtContent>
          <w:p w14:paraId="45E1ABD3" w14:textId="5AFFA525" w:rsidR="00E264FE" w:rsidRPr="00BA72B7" w:rsidRDefault="00AF6ABE" w:rsidP="00AF6ABE">
            <w:pPr>
              <w:tabs>
                <w:tab w:val="right" w:pos="9639"/>
              </w:tabs>
            </w:pPr>
            <w:r w:rsidRPr="00D547B3">
              <w:rPr>
                <w:sz w:val="18"/>
                <w:szCs w:val="18"/>
              </w:rPr>
              <w:t xml:space="preserve">Seite </w:t>
            </w:r>
            <w:r w:rsidRPr="00D547B3">
              <w:rPr>
                <w:b/>
                <w:bCs/>
                <w:sz w:val="18"/>
                <w:szCs w:val="18"/>
              </w:rPr>
              <w:fldChar w:fldCharType="begin"/>
            </w:r>
            <w:r w:rsidRPr="00D547B3">
              <w:rPr>
                <w:b/>
                <w:bCs/>
                <w:sz w:val="18"/>
                <w:szCs w:val="18"/>
              </w:rPr>
              <w:instrText>PAGE</w:instrText>
            </w:r>
            <w:r w:rsidRPr="00D547B3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D547B3">
              <w:rPr>
                <w:b/>
                <w:bCs/>
                <w:sz w:val="18"/>
                <w:szCs w:val="18"/>
              </w:rPr>
              <w:fldChar w:fldCharType="end"/>
            </w:r>
            <w:r w:rsidRPr="00D547B3">
              <w:rPr>
                <w:sz w:val="18"/>
                <w:szCs w:val="18"/>
              </w:rPr>
              <w:t xml:space="preserve"> von </w:t>
            </w:r>
            <w:r w:rsidRPr="00D547B3">
              <w:rPr>
                <w:b/>
                <w:bCs/>
                <w:sz w:val="18"/>
                <w:szCs w:val="18"/>
              </w:rPr>
              <w:fldChar w:fldCharType="begin"/>
            </w:r>
            <w:r w:rsidRPr="00D547B3">
              <w:rPr>
                <w:b/>
                <w:bCs/>
                <w:sz w:val="18"/>
                <w:szCs w:val="18"/>
              </w:rPr>
              <w:instrText>NUMPAGES</w:instrText>
            </w:r>
            <w:r w:rsidRPr="00D547B3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5</w:t>
            </w:r>
            <w:r w:rsidRPr="00D547B3">
              <w:rPr>
                <w:b/>
                <w:bCs/>
                <w:sz w:val="18"/>
                <w:szCs w:val="18"/>
              </w:rPr>
              <w:fldChar w:fldCharType="end"/>
            </w:r>
            <w:r>
              <w:rPr>
                <w:b/>
                <w:bCs/>
                <w:sz w:val="18"/>
                <w:szCs w:val="18"/>
              </w:rPr>
              <w:tab/>
            </w:r>
            <w:r w:rsidR="00E264FE" w:rsidRPr="00BA72B7">
              <w:rPr>
                <w:sz w:val="14"/>
                <w:szCs w:val="14"/>
              </w:rPr>
              <w:t>400/FB 7</w:t>
            </w:r>
            <w:r w:rsidR="00E264FE">
              <w:rPr>
                <w:sz w:val="14"/>
                <w:szCs w:val="14"/>
              </w:rPr>
              <w:t>.1</w:t>
            </w:r>
            <w:r w:rsidR="00E264FE" w:rsidRPr="00BA72B7">
              <w:rPr>
                <w:sz w:val="14"/>
                <w:szCs w:val="14"/>
              </w:rPr>
              <w:t xml:space="preserve"> AO-SF </w:t>
            </w:r>
            <w:r w:rsidR="00E264FE">
              <w:rPr>
                <w:sz w:val="14"/>
                <w:szCs w:val="14"/>
              </w:rPr>
              <w:t>Elternerklärung Verfahrensabschluss</w:t>
            </w:r>
            <w:r w:rsidR="00650D6F">
              <w:rPr>
                <w:sz w:val="14"/>
                <w:szCs w:val="14"/>
              </w:rPr>
              <w:t xml:space="preserve"> Schuljahr 202</w:t>
            </w:r>
            <w:r w:rsidR="009534EC">
              <w:rPr>
                <w:sz w:val="14"/>
                <w:szCs w:val="14"/>
              </w:rPr>
              <w:t>6</w:t>
            </w:r>
            <w:r w:rsidR="00650D6F">
              <w:rPr>
                <w:sz w:val="14"/>
                <w:szCs w:val="14"/>
              </w:rPr>
              <w:t>/2</w:t>
            </w:r>
            <w:r w:rsidR="009534EC">
              <w:rPr>
                <w:sz w:val="14"/>
                <w:szCs w:val="14"/>
              </w:rPr>
              <w:t>7</w:t>
            </w:r>
            <w:r w:rsidR="00E264FE" w:rsidRPr="00BA72B7">
              <w:rPr>
                <w:sz w:val="14"/>
                <w:szCs w:val="14"/>
              </w:rPr>
              <w:t xml:space="preserve">       0</w:t>
            </w:r>
            <w:r w:rsidR="009F6BDB">
              <w:rPr>
                <w:sz w:val="14"/>
                <w:szCs w:val="14"/>
              </w:rPr>
              <w:t>8</w:t>
            </w:r>
            <w:r w:rsidR="00E264FE" w:rsidRPr="00BA72B7">
              <w:rPr>
                <w:sz w:val="14"/>
                <w:szCs w:val="14"/>
              </w:rPr>
              <w:t>.</w:t>
            </w:r>
            <w:r w:rsidR="006620E4">
              <w:rPr>
                <w:sz w:val="14"/>
                <w:szCs w:val="14"/>
              </w:rPr>
              <w:t>2</w:t>
            </w:r>
            <w:r w:rsidR="00581CE7">
              <w:rPr>
                <w:sz w:val="14"/>
                <w:szCs w:val="14"/>
              </w:rPr>
              <w:t>6</w:t>
            </w:r>
            <w:r w:rsidR="00E264FE" w:rsidRPr="00BA72B7">
              <w:rPr>
                <w:sz w:val="14"/>
                <w:szCs w:val="14"/>
              </w:rPr>
              <w:t>**</w:t>
            </w:r>
          </w:p>
        </w:sdtContent>
      </w:sdt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AA35" w14:textId="77777777" w:rsidR="00E264FE" w:rsidRPr="002149CD" w:rsidRDefault="00E264FE">
    <w:pPr>
      <w:pStyle w:val="Fuzeile"/>
      <w:rPr>
        <w:rFonts w:cs="Arial"/>
        <w:sz w:val="16"/>
        <w:szCs w:val="16"/>
      </w:rPr>
    </w:pPr>
    <w:r w:rsidRPr="002149CD">
      <w:rPr>
        <w:rFonts w:cs="Arial"/>
        <w:sz w:val="16"/>
        <w:szCs w:val="16"/>
      </w:rPr>
      <w:t>FB 8_AO_SF_Entscheidungsvorschlag_Abgabe an Schulamt</w:t>
    </w:r>
    <w:r>
      <w:rPr>
        <w:rFonts w:cs="Arial"/>
        <w:sz w:val="16"/>
        <w:szCs w:val="16"/>
      </w:rPr>
      <w:t>, Schuljahr 2018/19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1956013"/>
      <w:docPartObj>
        <w:docPartGallery w:val="Page Numbers (Bottom of Page)"/>
        <w:docPartUnique/>
      </w:docPartObj>
    </w:sdtPr>
    <w:sdtEndPr/>
    <w:sdtContent>
      <w:sdt>
        <w:sdtPr>
          <w:id w:val="246925147"/>
          <w:docPartObj>
            <w:docPartGallery w:val="Page Numbers (Top of Page)"/>
            <w:docPartUnique/>
          </w:docPartObj>
        </w:sdtPr>
        <w:sdtEndPr/>
        <w:sdtContent>
          <w:p w14:paraId="50ADBB56" w14:textId="374333EF" w:rsidR="00E264FE" w:rsidRPr="00EC7AE5" w:rsidRDefault="00BB2874" w:rsidP="002C1B3B">
            <w:pPr>
              <w:tabs>
                <w:tab w:val="right" w:pos="9639"/>
              </w:tabs>
            </w:pPr>
            <w:r>
              <w:rPr>
                <w:sz w:val="14"/>
                <w:szCs w:val="14"/>
              </w:rPr>
              <w:t>400/FB 8</w:t>
            </w:r>
            <w:r w:rsidR="00E264FE" w:rsidRPr="00EC7AE5">
              <w:rPr>
                <w:sz w:val="14"/>
                <w:szCs w:val="14"/>
              </w:rPr>
              <w:t xml:space="preserve"> AO-SF </w:t>
            </w:r>
            <w:r w:rsidR="00E264FE">
              <w:rPr>
                <w:sz w:val="14"/>
                <w:szCs w:val="14"/>
              </w:rPr>
              <w:t>Entscheidungsvorschlag</w:t>
            </w:r>
            <w:r w:rsidR="00650D6F" w:rsidRPr="00650D6F">
              <w:rPr>
                <w:sz w:val="14"/>
                <w:szCs w:val="14"/>
              </w:rPr>
              <w:t xml:space="preserve"> </w:t>
            </w:r>
            <w:r w:rsidR="00650D6F">
              <w:rPr>
                <w:sz w:val="14"/>
                <w:szCs w:val="14"/>
              </w:rPr>
              <w:t>Schuljahr 202</w:t>
            </w:r>
            <w:r w:rsidR="009534EC">
              <w:rPr>
                <w:sz w:val="14"/>
                <w:szCs w:val="14"/>
              </w:rPr>
              <w:t>6</w:t>
            </w:r>
            <w:r w:rsidR="00650D6F">
              <w:rPr>
                <w:sz w:val="14"/>
                <w:szCs w:val="14"/>
              </w:rPr>
              <w:t>/2</w:t>
            </w:r>
            <w:r w:rsidR="009534EC">
              <w:rPr>
                <w:sz w:val="14"/>
                <w:szCs w:val="14"/>
              </w:rPr>
              <w:t>7</w:t>
            </w:r>
            <w:r w:rsidR="006620E4">
              <w:rPr>
                <w:sz w:val="14"/>
                <w:szCs w:val="14"/>
              </w:rPr>
              <w:t xml:space="preserve">       </w:t>
            </w:r>
            <w:r w:rsidR="00581CE7">
              <w:rPr>
                <w:sz w:val="14"/>
                <w:szCs w:val="14"/>
              </w:rPr>
              <w:t>08</w:t>
            </w:r>
            <w:r w:rsidR="00E264FE" w:rsidRPr="00EC7AE5">
              <w:rPr>
                <w:sz w:val="14"/>
                <w:szCs w:val="14"/>
              </w:rPr>
              <w:t>.</w:t>
            </w:r>
            <w:r w:rsidR="006620E4">
              <w:rPr>
                <w:sz w:val="14"/>
                <w:szCs w:val="14"/>
              </w:rPr>
              <w:t>2</w:t>
            </w:r>
            <w:r w:rsidR="00581CE7">
              <w:rPr>
                <w:sz w:val="14"/>
                <w:szCs w:val="14"/>
              </w:rPr>
              <w:t>6</w:t>
            </w:r>
            <w:r w:rsidR="00E264FE" w:rsidRPr="00EC7AE5">
              <w:rPr>
                <w:sz w:val="14"/>
                <w:szCs w:val="14"/>
              </w:rPr>
              <w:t>**</w:t>
            </w:r>
            <w:r w:rsidR="00AF6ABE">
              <w:rPr>
                <w:sz w:val="14"/>
                <w:szCs w:val="14"/>
              </w:rPr>
              <w:tab/>
            </w:r>
            <w:r w:rsidR="00AF6ABE" w:rsidRPr="00D547B3">
              <w:rPr>
                <w:sz w:val="18"/>
                <w:szCs w:val="18"/>
              </w:rPr>
              <w:t xml:space="preserve">Seite </w:t>
            </w:r>
            <w:r w:rsidR="00AF6ABE" w:rsidRPr="00D547B3">
              <w:rPr>
                <w:b/>
                <w:bCs/>
                <w:sz w:val="18"/>
                <w:szCs w:val="18"/>
              </w:rPr>
              <w:fldChar w:fldCharType="begin"/>
            </w:r>
            <w:r w:rsidR="00AF6ABE" w:rsidRPr="00D547B3">
              <w:rPr>
                <w:b/>
                <w:bCs/>
                <w:sz w:val="18"/>
                <w:szCs w:val="18"/>
              </w:rPr>
              <w:instrText>PAGE</w:instrText>
            </w:r>
            <w:r w:rsidR="00AF6ABE" w:rsidRPr="00D547B3">
              <w:rPr>
                <w:b/>
                <w:bCs/>
                <w:sz w:val="18"/>
                <w:szCs w:val="18"/>
              </w:rPr>
              <w:fldChar w:fldCharType="separate"/>
            </w:r>
            <w:r w:rsidR="00AF6ABE">
              <w:rPr>
                <w:b/>
                <w:bCs/>
                <w:sz w:val="18"/>
                <w:szCs w:val="18"/>
              </w:rPr>
              <w:t>3</w:t>
            </w:r>
            <w:r w:rsidR="00AF6ABE" w:rsidRPr="00D547B3">
              <w:rPr>
                <w:b/>
                <w:bCs/>
                <w:sz w:val="18"/>
                <w:szCs w:val="18"/>
              </w:rPr>
              <w:fldChar w:fldCharType="end"/>
            </w:r>
            <w:r w:rsidR="00AF6ABE" w:rsidRPr="00D547B3">
              <w:rPr>
                <w:sz w:val="18"/>
                <w:szCs w:val="18"/>
              </w:rPr>
              <w:t xml:space="preserve"> von </w:t>
            </w:r>
            <w:r w:rsidR="00AF6ABE" w:rsidRPr="00D547B3">
              <w:rPr>
                <w:b/>
                <w:bCs/>
                <w:sz w:val="18"/>
                <w:szCs w:val="18"/>
              </w:rPr>
              <w:fldChar w:fldCharType="begin"/>
            </w:r>
            <w:r w:rsidR="00AF6ABE" w:rsidRPr="00D547B3">
              <w:rPr>
                <w:b/>
                <w:bCs/>
                <w:sz w:val="18"/>
                <w:szCs w:val="18"/>
              </w:rPr>
              <w:instrText>NUMPAGES</w:instrText>
            </w:r>
            <w:r w:rsidR="00AF6ABE" w:rsidRPr="00D547B3">
              <w:rPr>
                <w:b/>
                <w:bCs/>
                <w:sz w:val="18"/>
                <w:szCs w:val="18"/>
              </w:rPr>
              <w:fldChar w:fldCharType="separate"/>
            </w:r>
            <w:r w:rsidR="00AF6ABE">
              <w:rPr>
                <w:b/>
                <w:bCs/>
                <w:sz w:val="18"/>
                <w:szCs w:val="18"/>
              </w:rPr>
              <w:t>5</w:t>
            </w:r>
            <w:r w:rsidR="00AF6ABE" w:rsidRPr="00D547B3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ED63" w14:textId="77777777" w:rsidR="005716C0" w:rsidRDefault="005716C0" w:rsidP="009A1BD1">
      <w:pPr>
        <w:pStyle w:val="Kopfzeile"/>
      </w:pPr>
      <w:r>
        <w:separator/>
      </w:r>
    </w:p>
  </w:footnote>
  <w:footnote w:type="continuationSeparator" w:id="0">
    <w:p w14:paraId="7B85BC42" w14:textId="77777777" w:rsidR="005716C0" w:rsidRDefault="005716C0" w:rsidP="009A1BD1">
      <w:pPr>
        <w:pStyle w:val="Kopfzeil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DB976" w14:textId="77777777" w:rsidR="00E264FE" w:rsidRPr="00D547B3" w:rsidRDefault="00E264FE" w:rsidP="005C2AB7">
    <w:pPr>
      <w:pStyle w:val="Kopfzeile"/>
      <w:jc w:val="right"/>
      <w:rPr>
        <w:b/>
      </w:rPr>
    </w:pPr>
    <w:r w:rsidRPr="00D547B3">
      <w:rPr>
        <w:b/>
      </w:rPr>
      <w:t>Formblatt 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191DB" w14:textId="77777777" w:rsidR="00E264FE" w:rsidRPr="00F017D1" w:rsidRDefault="00E264FE">
    <w:pPr>
      <w:pStyle w:val="Kopfzeile"/>
      <w:rPr>
        <w:rFonts w:cs="Arial"/>
        <w:b/>
      </w:rPr>
    </w:pPr>
    <w:r w:rsidRPr="00F017D1">
      <w:rPr>
        <w:rFonts w:cs="Arial"/>
        <w:b/>
      </w:rPr>
      <w:t>Formblatt 7.1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9C03B" w14:textId="77777777" w:rsidR="00E264FE" w:rsidRPr="00BA72B7" w:rsidRDefault="00E264FE" w:rsidP="002C1B3B">
    <w:pPr>
      <w:tabs>
        <w:tab w:val="center" w:pos="4536"/>
        <w:tab w:val="right" w:pos="9072"/>
      </w:tabs>
      <w:jc w:val="right"/>
      <w:rPr>
        <w:b/>
      </w:rPr>
    </w:pPr>
    <w:r w:rsidRPr="00BA72B7">
      <w:rPr>
        <w:b/>
      </w:rPr>
      <w:t>Formblatt 7</w:t>
    </w:r>
    <w:r>
      <w:rPr>
        <w:b/>
      </w:rPr>
      <w:t>.1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08726" w14:textId="77777777" w:rsidR="00E264FE" w:rsidRPr="00620E5A" w:rsidRDefault="00E264FE">
    <w:pPr>
      <w:pStyle w:val="Kopfzeile"/>
      <w:rPr>
        <w:rFonts w:cs="Arial"/>
        <w:b/>
      </w:rPr>
    </w:pPr>
    <w:r w:rsidRPr="00620E5A">
      <w:rPr>
        <w:rFonts w:cs="Arial"/>
        <w:b/>
      </w:rPr>
      <w:t>Formblatt 8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221BB" w14:textId="77777777" w:rsidR="00E264FE" w:rsidRPr="00E70E0F" w:rsidRDefault="00E264FE" w:rsidP="002C1B3B">
    <w:pPr>
      <w:tabs>
        <w:tab w:val="center" w:pos="4536"/>
        <w:tab w:val="right" w:pos="9072"/>
      </w:tabs>
      <w:jc w:val="right"/>
      <w:rPr>
        <w:b/>
      </w:rPr>
    </w:pPr>
    <w:r w:rsidRPr="00E70E0F">
      <w:rPr>
        <w:b/>
      </w:rPr>
      <w:t>F</w:t>
    </w:r>
    <w:r>
      <w:rPr>
        <w:b/>
      </w:rPr>
      <w:t>ormblatt 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587F47"/>
    <w:multiLevelType w:val="hybridMultilevel"/>
    <w:tmpl w:val="42A417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723954"/>
    <w:multiLevelType w:val="hybridMultilevel"/>
    <w:tmpl w:val="A4A4C7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25492517">
    <w:abstractNumId w:val="0"/>
  </w:num>
  <w:num w:numId="2" w16cid:durableId="1736124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73D8C"/>
    <w:rsid w:val="0000214F"/>
    <w:rsid w:val="00002A59"/>
    <w:rsid w:val="00015CAB"/>
    <w:rsid w:val="0002270D"/>
    <w:rsid w:val="000378C3"/>
    <w:rsid w:val="00046957"/>
    <w:rsid w:val="0005452C"/>
    <w:rsid w:val="00055AA6"/>
    <w:rsid w:val="00073A4F"/>
    <w:rsid w:val="00076431"/>
    <w:rsid w:val="000A3529"/>
    <w:rsid w:val="000A4745"/>
    <w:rsid w:val="000A5EB1"/>
    <w:rsid w:val="000B1943"/>
    <w:rsid w:val="000C0A6C"/>
    <w:rsid w:val="000D1D7A"/>
    <w:rsid w:val="000E11B3"/>
    <w:rsid w:val="000F2AE6"/>
    <w:rsid w:val="000F63C8"/>
    <w:rsid w:val="00101212"/>
    <w:rsid w:val="00110D7B"/>
    <w:rsid w:val="001213AF"/>
    <w:rsid w:val="00122534"/>
    <w:rsid w:val="001329FD"/>
    <w:rsid w:val="00133E67"/>
    <w:rsid w:val="001433F0"/>
    <w:rsid w:val="00161010"/>
    <w:rsid w:val="00170620"/>
    <w:rsid w:val="00170EFC"/>
    <w:rsid w:val="0017571F"/>
    <w:rsid w:val="001779AC"/>
    <w:rsid w:val="00195C8A"/>
    <w:rsid w:val="0019780C"/>
    <w:rsid w:val="001A02B9"/>
    <w:rsid w:val="001A5873"/>
    <w:rsid w:val="001B1433"/>
    <w:rsid w:val="001B2C99"/>
    <w:rsid w:val="001C26A8"/>
    <w:rsid w:val="001C4963"/>
    <w:rsid w:val="001C4C8F"/>
    <w:rsid w:val="001D5AAE"/>
    <w:rsid w:val="001F381A"/>
    <w:rsid w:val="001F49BF"/>
    <w:rsid w:val="001F6AEE"/>
    <w:rsid w:val="00214FBC"/>
    <w:rsid w:val="00221B38"/>
    <w:rsid w:val="00241EBB"/>
    <w:rsid w:val="00244661"/>
    <w:rsid w:val="0024666D"/>
    <w:rsid w:val="002466A0"/>
    <w:rsid w:val="0024687B"/>
    <w:rsid w:val="0025778C"/>
    <w:rsid w:val="002611BA"/>
    <w:rsid w:val="00263AFD"/>
    <w:rsid w:val="0026572D"/>
    <w:rsid w:val="00271013"/>
    <w:rsid w:val="00271E52"/>
    <w:rsid w:val="00275A13"/>
    <w:rsid w:val="00286AAD"/>
    <w:rsid w:val="002A0088"/>
    <w:rsid w:val="002A286F"/>
    <w:rsid w:val="002A29EE"/>
    <w:rsid w:val="002B5163"/>
    <w:rsid w:val="002B5439"/>
    <w:rsid w:val="002C00AA"/>
    <w:rsid w:val="002C1B3B"/>
    <w:rsid w:val="002F091B"/>
    <w:rsid w:val="00307600"/>
    <w:rsid w:val="003118C2"/>
    <w:rsid w:val="00354A7C"/>
    <w:rsid w:val="003573AC"/>
    <w:rsid w:val="00360194"/>
    <w:rsid w:val="00371501"/>
    <w:rsid w:val="00371B14"/>
    <w:rsid w:val="0037377C"/>
    <w:rsid w:val="00375FC3"/>
    <w:rsid w:val="0037653D"/>
    <w:rsid w:val="0038034E"/>
    <w:rsid w:val="00384C69"/>
    <w:rsid w:val="003909B6"/>
    <w:rsid w:val="003B3648"/>
    <w:rsid w:val="003C21F6"/>
    <w:rsid w:val="003D7453"/>
    <w:rsid w:val="003E0FB1"/>
    <w:rsid w:val="003E7A76"/>
    <w:rsid w:val="003F0133"/>
    <w:rsid w:val="003F018F"/>
    <w:rsid w:val="00404340"/>
    <w:rsid w:val="004156CB"/>
    <w:rsid w:val="00442034"/>
    <w:rsid w:val="004511FA"/>
    <w:rsid w:val="00453596"/>
    <w:rsid w:val="00456882"/>
    <w:rsid w:val="004741DB"/>
    <w:rsid w:val="004755B9"/>
    <w:rsid w:val="004B3C7F"/>
    <w:rsid w:val="004D734E"/>
    <w:rsid w:val="004D7DB2"/>
    <w:rsid w:val="004E0E57"/>
    <w:rsid w:val="004E7EF7"/>
    <w:rsid w:val="004F074D"/>
    <w:rsid w:val="004F48EC"/>
    <w:rsid w:val="005031EC"/>
    <w:rsid w:val="00505087"/>
    <w:rsid w:val="005074CE"/>
    <w:rsid w:val="00522C69"/>
    <w:rsid w:val="00522C75"/>
    <w:rsid w:val="00531CB3"/>
    <w:rsid w:val="00545858"/>
    <w:rsid w:val="00546E5E"/>
    <w:rsid w:val="00554DEA"/>
    <w:rsid w:val="00560D63"/>
    <w:rsid w:val="00564960"/>
    <w:rsid w:val="005716C0"/>
    <w:rsid w:val="005734F9"/>
    <w:rsid w:val="0057580F"/>
    <w:rsid w:val="00577B7A"/>
    <w:rsid w:val="00581CE7"/>
    <w:rsid w:val="0059241C"/>
    <w:rsid w:val="0059605A"/>
    <w:rsid w:val="005B620A"/>
    <w:rsid w:val="005C2AB7"/>
    <w:rsid w:val="005D399F"/>
    <w:rsid w:val="005E600C"/>
    <w:rsid w:val="005F78CB"/>
    <w:rsid w:val="00623BFF"/>
    <w:rsid w:val="006451D2"/>
    <w:rsid w:val="00650D6F"/>
    <w:rsid w:val="006517AF"/>
    <w:rsid w:val="006620E4"/>
    <w:rsid w:val="00663425"/>
    <w:rsid w:val="0068788B"/>
    <w:rsid w:val="006A6FDE"/>
    <w:rsid w:val="006B389E"/>
    <w:rsid w:val="006C4209"/>
    <w:rsid w:val="006D0A70"/>
    <w:rsid w:val="006D1ECA"/>
    <w:rsid w:val="006E3FB2"/>
    <w:rsid w:val="006F2B15"/>
    <w:rsid w:val="006F5EE2"/>
    <w:rsid w:val="006F6478"/>
    <w:rsid w:val="0071123B"/>
    <w:rsid w:val="00712459"/>
    <w:rsid w:val="0072398E"/>
    <w:rsid w:val="00730559"/>
    <w:rsid w:val="00730FB7"/>
    <w:rsid w:val="00736001"/>
    <w:rsid w:val="00752402"/>
    <w:rsid w:val="007542D9"/>
    <w:rsid w:val="007714A6"/>
    <w:rsid w:val="00776252"/>
    <w:rsid w:val="00782218"/>
    <w:rsid w:val="007921D2"/>
    <w:rsid w:val="007B437F"/>
    <w:rsid w:val="007C3FB7"/>
    <w:rsid w:val="007C7ECA"/>
    <w:rsid w:val="007D7100"/>
    <w:rsid w:val="007F7A68"/>
    <w:rsid w:val="00852039"/>
    <w:rsid w:val="00855836"/>
    <w:rsid w:val="008A0183"/>
    <w:rsid w:val="008A3FC3"/>
    <w:rsid w:val="008C0E55"/>
    <w:rsid w:val="008D280A"/>
    <w:rsid w:val="008D31DB"/>
    <w:rsid w:val="008D4F11"/>
    <w:rsid w:val="008E2D67"/>
    <w:rsid w:val="008F2AD0"/>
    <w:rsid w:val="00915791"/>
    <w:rsid w:val="00932E24"/>
    <w:rsid w:val="00944EE0"/>
    <w:rsid w:val="00947CE3"/>
    <w:rsid w:val="009534EC"/>
    <w:rsid w:val="00954AEF"/>
    <w:rsid w:val="009651FE"/>
    <w:rsid w:val="00976BC3"/>
    <w:rsid w:val="00984F69"/>
    <w:rsid w:val="00986CB7"/>
    <w:rsid w:val="009A131D"/>
    <w:rsid w:val="009A1BD1"/>
    <w:rsid w:val="009A702C"/>
    <w:rsid w:val="009B5985"/>
    <w:rsid w:val="009B7F98"/>
    <w:rsid w:val="009E3ADA"/>
    <w:rsid w:val="009E7BF5"/>
    <w:rsid w:val="009F4823"/>
    <w:rsid w:val="009F6BDB"/>
    <w:rsid w:val="00A0134C"/>
    <w:rsid w:val="00A40324"/>
    <w:rsid w:val="00A44C3C"/>
    <w:rsid w:val="00A74614"/>
    <w:rsid w:val="00A80D35"/>
    <w:rsid w:val="00A9480F"/>
    <w:rsid w:val="00A9555A"/>
    <w:rsid w:val="00A97E96"/>
    <w:rsid w:val="00AD46D9"/>
    <w:rsid w:val="00AF1A74"/>
    <w:rsid w:val="00AF5361"/>
    <w:rsid w:val="00AF6ABE"/>
    <w:rsid w:val="00B10ADF"/>
    <w:rsid w:val="00B13499"/>
    <w:rsid w:val="00B207C6"/>
    <w:rsid w:val="00B25FC9"/>
    <w:rsid w:val="00B312B7"/>
    <w:rsid w:val="00B346DC"/>
    <w:rsid w:val="00B43349"/>
    <w:rsid w:val="00B44C92"/>
    <w:rsid w:val="00B53413"/>
    <w:rsid w:val="00B535C5"/>
    <w:rsid w:val="00B55AA6"/>
    <w:rsid w:val="00B82AEF"/>
    <w:rsid w:val="00B973FF"/>
    <w:rsid w:val="00BA6F2D"/>
    <w:rsid w:val="00BA7192"/>
    <w:rsid w:val="00BB2874"/>
    <w:rsid w:val="00BD6BD3"/>
    <w:rsid w:val="00BD722F"/>
    <w:rsid w:val="00BF45E4"/>
    <w:rsid w:val="00C003A2"/>
    <w:rsid w:val="00C008EF"/>
    <w:rsid w:val="00C01FFF"/>
    <w:rsid w:val="00C1176C"/>
    <w:rsid w:val="00C131BF"/>
    <w:rsid w:val="00C202E4"/>
    <w:rsid w:val="00C223BD"/>
    <w:rsid w:val="00C235A4"/>
    <w:rsid w:val="00C25FE0"/>
    <w:rsid w:val="00C26947"/>
    <w:rsid w:val="00C32AB8"/>
    <w:rsid w:val="00C40CD2"/>
    <w:rsid w:val="00C43B40"/>
    <w:rsid w:val="00C67A00"/>
    <w:rsid w:val="00C93022"/>
    <w:rsid w:val="00CC7F42"/>
    <w:rsid w:val="00CD0CED"/>
    <w:rsid w:val="00CE073A"/>
    <w:rsid w:val="00CF7485"/>
    <w:rsid w:val="00D1420E"/>
    <w:rsid w:val="00D16BFB"/>
    <w:rsid w:val="00D266AA"/>
    <w:rsid w:val="00D35728"/>
    <w:rsid w:val="00D510E5"/>
    <w:rsid w:val="00D547B3"/>
    <w:rsid w:val="00D7047C"/>
    <w:rsid w:val="00D82418"/>
    <w:rsid w:val="00D864EA"/>
    <w:rsid w:val="00DA00C8"/>
    <w:rsid w:val="00DA302C"/>
    <w:rsid w:val="00DB17FA"/>
    <w:rsid w:val="00DB71C6"/>
    <w:rsid w:val="00DC16A9"/>
    <w:rsid w:val="00DC7F4C"/>
    <w:rsid w:val="00DD6265"/>
    <w:rsid w:val="00DD6D1E"/>
    <w:rsid w:val="00E12159"/>
    <w:rsid w:val="00E20947"/>
    <w:rsid w:val="00E264FE"/>
    <w:rsid w:val="00E3732C"/>
    <w:rsid w:val="00E3735C"/>
    <w:rsid w:val="00E40B58"/>
    <w:rsid w:val="00E46142"/>
    <w:rsid w:val="00E505A4"/>
    <w:rsid w:val="00E538C0"/>
    <w:rsid w:val="00E61BD5"/>
    <w:rsid w:val="00E71D27"/>
    <w:rsid w:val="00EA1BFB"/>
    <w:rsid w:val="00EA20DF"/>
    <w:rsid w:val="00EB5263"/>
    <w:rsid w:val="00EC1038"/>
    <w:rsid w:val="00EC4717"/>
    <w:rsid w:val="00EC512A"/>
    <w:rsid w:val="00ED32FE"/>
    <w:rsid w:val="00ED4266"/>
    <w:rsid w:val="00EE18D3"/>
    <w:rsid w:val="00EE7410"/>
    <w:rsid w:val="00EF3F7C"/>
    <w:rsid w:val="00F0794C"/>
    <w:rsid w:val="00F121B9"/>
    <w:rsid w:val="00F20BB5"/>
    <w:rsid w:val="00F21AA1"/>
    <w:rsid w:val="00F21BF9"/>
    <w:rsid w:val="00F44318"/>
    <w:rsid w:val="00F52D2E"/>
    <w:rsid w:val="00F57FCE"/>
    <w:rsid w:val="00F660EB"/>
    <w:rsid w:val="00F662E9"/>
    <w:rsid w:val="00F731D9"/>
    <w:rsid w:val="00F73D8C"/>
    <w:rsid w:val="00F934E7"/>
    <w:rsid w:val="00FA0DF0"/>
    <w:rsid w:val="00FA141A"/>
    <w:rsid w:val="00FB54B4"/>
    <w:rsid w:val="00FB73AD"/>
    <w:rsid w:val="00FE0187"/>
    <w:rsid w:val="00FE629B"/>
    <w:rsid w:val="00FF0E1A"/>
    <w:rsid w:val="00FF1AD3"/>
    <w:rsid w:val="00FF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4C93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4E7EF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4E7EF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4E7EF7"/>
  </w:style>
  <w:style w:type="table" w:styleId="Tabellenraster">
    <w:name w:val="Table Grid"/>
    <w:basedOn w:val="NormaleTabelle"/>
    <w:rsid w:val="004E7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basedOn w:val="Absatz-Standardschriftart"/>
    <w:link w:val="Fuzeile"/>
    <w:uiPriority w:val="99"/>
    <w:rsid w:val="00D547B3"/>
    <w:rPr>
      <w:rFonts w:ascii="Arial" w:hAnsi="Arial"/>
      <w:sz w:val="22"/>
      <w:szCs w:val="22"/>
      <w:lang w:eastAsia="en-US"/>
    </w:rPr>
  </w:style>
  <w:style w:type="table" w:customStyle="1" w:styleId="Tabellenraster1">
    <w:name w:val="Tabellenraster1"/>
    <w:basedOn w:val="NormaleTabelle"/>
    <w:next w:val="Tabellenraster"/>
    <w:rsid w:val="001A0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6A6FD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A6FD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D528E-B23D-4B12-A6C0-6AB226421CE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b21db4-276c-44a8-a4cf-fe8f9547e1fc}" enabled="1" method="Privileged" siteId="{39d301d2-c392-4b19-9ead-ab88cc5a82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FB 7_7.1_8_AO_SF_Gutachten_komplett.dotx</Template>
  <TotalTime>0</TotalTime>
  <Pages>5</Pages>
  <Words>1122</Words>
  <Characters>7384</Characters>
  <Application>Microsoft Office Word</Application>
  <DocSecurity>0</DocSecurity>
  <Lines>461</Lines>
  <Paragraphs>327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AO-SF-Verfahren</vt:lpstr>
    </vt:vector>
  </TitlesOfParts>
  <Company>S. Bielefeld</Company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AO-SF-Verfahren</dc:title>
  <dc:creator>Epe, Yvonne (110.421)</dc:creator>
  <cp:lastModifiedBy>Epe, Yvonne (190.22)</cp:lastModifiedBy>
  <cp:revision>5</cp:revision>
  <cp:lastPrinted>2025-07-22T11:51:00Z</cp:lastPrinted>
  <dcterms:created xsi:type="dcterms:W3CDTF">2026-08-20T11:21:00Z</dcterms:created>
  <dcterms:modified xsi:type="dcterms:W3CDTF">2026-08-20T12:19:00Z</dcterms:modified>
</cp:coreProperties>
</file>