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1C277" w14:textId="77777777" w:rsidR="000D4CD6" w:rsidRPr="000D4CD6" w:rsidRDefault="003467FF" w:rsidP="00D40E3F">
      <w:pPr>
        <w:rPr>
          <w:b/>
          <w:sz w:val="24"/>
          <w:szCs w:val="24"/>
        </w:rPr>
      </w:pPr>
      <w:r w:rsidRPr="000D4CD6">
        <w:rPr>
          <w:b/>
          <w:sz w:val="24"/>
          <w:szCs w:val="24"/>
        </w:rPr>
        <w:t xml:space="preserve">Merkblatt für die Antragstellung der Dolmetscherleistungen im Rahmen </w:t>
      </w:r>
    </w:p>
    <w:p w14:paraId="6F7E49E3" w14:textId="77777777" w:rsidR="00B86B21" w:rsidRPr="000D4CD6" w:rsidRDefault="003467FF" w:rsidP="00D40E3F">
      <w:pPr>
        <w:rPr>
          <w:b/>
          <w:sz w:val="24"/>
          <w:szCs w:val="24"/>
        </w:rPr>
      </w:pPr>
      <w:r w:rsidRPr="000D4CD6">
        <w:rPr>
          <w:b/>
          <w:sz w:val="24"/>
          <w:szCs w:val="24"/>
        </w:rPr>
        <w:t>des AO-SF-Verfahrens zur Feststellung von sonderpädagogischen Unterstützungsbedarf (nur für Erstverfahren)</w:t>
      </w:r>
    </w:p>
    <w:p w14:paraId="5AE57091" w14:textId="77777777" w:rsidR="00B86B21" w:rsidRPr="000D4CD6" w:rsidRDefault="00B86B21" w:rsidP="000D4CD6">
      <w:pPr>
        <w:pStyle w:val="Textkrper"/>
        <w:spacing w:before="0"/>
        <w:rPr>
          <w:b/>
          <w:sz w:val="24"/>
        </w:rPr>
      </w:pPr>
    </w:p>
    <w:p w14:paraId="2F1C421E" w14:textId="77777777" w:rsidR="00B86B21" w:rsidRDefault="00B86B21" w:rsidP="000D4CD6">
      <w:pPr>
        <w:pStyle w:val="Textkrper"/>
        <w:spacing w:before="0"/>
        <w:rPr>
          <w:b/>
          <w:sz w:val="23"/>
        </w:rPr>
      </w:pPr>
    </w:p>
    <w:p w14:paraId="6A2151C3" w14:textId="77777777" w:rsidR="00B86B21" w:rsidRPr="000D4CD6" w:rsidRDefault="003467FF" w:rsidP="000D4CD6">
      <w:pPr>
        <w:pStyle w:val="berschrift1"/>
        <w:spacing w:before="0"/>
        <w:ind w:left="0"/>
        <w:rPr>
          <w:sz w:val="22"/>
          <w:szCs w:val="22"/>
        </w:rPr>
      </w:pPr>
      <w:r w:rsidRPr="000D4CD6">
        <w:rPr>
          <w:sz w:val="22"/>
          <w:szCs w:val="22"/>
        </w:rPr>
        <w:t>Folgende Kriterien sind bei der Beauftragung der Dolmetscherleistungen zu beachten:</w:t>
      </w:r>
    </w:p>
    <w:p w14:paraId="1B4A9004" w14:textId="77777777" w:rsidR="00B86B21" w:rsidRPr="000D4CD6" w:rsidRDefault="00B86B21" w:rsidP="000D4CD6">
      <w:pPr>
        <w:pStyle w:val="Textkrper"/>
        <w:spacing w:before="0"/>
        <w:rPr>
          <w:b/>
          <w:sz w:val="25"/>
        </w:rPr>
      </w:pPr>
    </w:p>
    <w:p w14:paraId="1683ABB1" w14:textId="77777777" w:rsidR="00B86B21" w:rsidRPr="000D4CD6" w:rsidRDefault="003467FF" w:rsidP="00BB2286">
      <w:pPr>
        <w:pStyle w:val="Listenabsatz"/>
        <w:numPr>
          <w:ilvl w:val="0"/>
          <w:numId w:val="2"/>
        </w:numPr>
        <w:tabs>
          <w:tab w:val="left" w:pos="759"/>
        </w:tabs>
        <w:ind w:left="454" w:hanging="454"/>
      </w:pPr>
      <w:r w:rsidRPr="000D4CD6">
        <w:t>Dolmetscherleistungen werden nur übernommen, wenn sie für Elterngespräche im Rahmen</w:t>
      </w:r>
      <w:r w:rsidR="000D4CD6" w:rsidRPr="000D4CD6">
        <w:t xml:space="preserve"> des</w:t>
      </w:r>
      <w:r w:rsidR="000D4CD6" w:rsidRPr="000D4CD6">
        <w:rPr>
          <w:spacing w:val="-8"/>
        </w:rPr>
        <w:t xml:space="preserve"> </w:t>
      </w:r>
      <w:r w:rsidR="000D4CD6" w:rsidRPr="000D4CD6">
        <w:t>AO-SF-Verfahren</w:t>
      </w:r>
      <w:r w:rsidR="000D4CD6" w:rsidRPr="000D4CD6">
        <w:rPr>
          <w:spacing w:val="-9"/>
        </w:rPr>
        <w:t xml:space="preserve"> </w:t>
      </w:r>
      <w:r w:rsidR="000D4CD6" w:rsidRPr="00DA61A6">
        <w:rPr>
          <w:b/>
        </w:rPr>
        <w:t>(Erstverfahren/</w:t>
      </w:r>
      <w:r w:rsidR="000D4CD6" w:rsidRPr="00DA61A6">
        <w:rPr>
          <w:b/>
          <w:spacing w:val="-9"/>
        </w:rPr>
        <w:t xml:space="preserve"> </w:t>
      </w:r>
      <w:r w:rsidR="000D4CD6" w:rsidRPr="00DA61A6">
        <w:rPr>
          <w:b/>
        </w:rPr>
        <w:t>Feststellung</w:t>
      </w:r>
      <w:r w:rsidR="000D4CD6" w:rsidRPr="00DA61A6">
        <w:rPr>
          <w:b/>
          <w:spacing w:val="-9"/>
        </w:rPr>
        <w:t xml:space="preserve"> </w:t>
      </w:r>
      <w:r w:rsidR="000D4CD6" w:rsidRPr="00DA61A6">
        <w:rPr>
          <w:b/>
        </w:rPr>
        <w:t>des</w:t>
      </w:r>
      <w:r w:rsidR="000D4CD6" w:rsidRPr="00DA61A6">
        <w:rPr>
          <w:b/>
          <w:spacing w:val="-8"/>
        </w:rPr>
        <w:t xml:space="preserve"> </w:t>
      </w:r>
      <w:r w:rsidR="000D4CD6" w:rsidRPr="00DA61A6">
        <w:rPr>
          <w:b/>
        </w:rPr>
        <w:t>sonderpädagogischen Unterstützungsbedarfs)</w:t>
      </w:r>
      <w:r w:rsidR="000D4CD6" w:rsidRPr="000D4CD6">
        <w:t xml:space="preserve"> eingesetzt werden.</w:t>
      </w:r>
    </w:p>
    <w:p w14:paraId="545E6EA8" w14:textId="77777777" w:rsidR="00B86B21" w:rsidRPr="000D4CD6" w:rsidRDefault="00B86B21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45C7F634" w14:textId="77777777" w:rsidR="00B86B21" w:rsidRPr="000D4CD6" w:rsidRDefault="00B86B21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233CF432" w14:textId="77777777" w:rsidR="00B86B21" w:rsidRPr="000D4CD6" w:rsidRDefault="003467FF" w:rsidP="00BB2286">
      <w:pPr>
        <w:pStyle w:val="Listenabsatz"/>
        <w:numPr>
          <w:ilvl w:val="0"/>
          <w:numId w:val="2"/>
        </w:numPr>
        <w:tabs>
          <w:tab w:val="left" w:pos="759"/>
        </w:tabs>
        <w:ind w:left="454" w:hanging="454"/>
      </w:pPr>
      <w:r w:rsidRPr="000D4CD6">
        <w:t xml:space="preserve">Mittel für Dolmetscherleistungen können nur für die Eltern in einem </w:t>
      </w:r>
      <w:r w:rsidRPr="00EC7693">
        <w:rPr>
          <w:b/>
        </w:rPr>
        <w:t>Zeitraum von fünf Jahren nach der Zuwanderung</w:t>
      </w:r>
      <w:r w:rsidRPr="000D4CD6">
        <w:t xml:space="preserve"> nach Deutschland oder in ein deutschsprachiges Land beantragt werden.</w:t>
      </w:r>
    </w:p>
    <w:p w14:paraId="7470EAB1" w14:textId="77777777" w:rsidR="00B86B21" w:rsidRPr="000D4CD6" w:rsidRDefault="00B86B21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2AE881E9" w14:textId="187D4E23" w:rsidR="000D4CD6" w:rsidRPr="000D4CD6" w:rsidRDefault="003467FF" w:rsidP="00BB2286">
      <w:pPr>
        <w:pStyle w:val="Listenabsatz"/>
        <w:numPr>
          <w:ilvl w:val="0"/>
          <w:numId w:val="2"/>
        </w:numPr>
        <w:tabs>
          <w:tab w:val="left" w:pos="759"/>
        </w:tabs>
        <w:ind w:left="454" w:hanging="454"/>
      </w:pPr>
      <w:r w:rsidRPr="000D4CD6">
        <w:t xml:space="preserve">Die Stundensätze sind laut dem Ministerium für Bildung und Schule wie folgt anzusetzen. Eine Vergütung in Höhe von </w:t>
      </w:r>
      <w:r w:rsidRPr="00EC7693">
        <w:rPr>
          <w:b/>
        </w:rPr>
        <w:t xml:space="preserve">max. </w:t>
      </w:r>
      <w:r w:rsidR="00353C62">
        <w:rPr>
          <w:b/>
        </w:rPr>
        <w:t>93</w:t>
      </w:r>
      <w:r w:rsidRPr="00EC7693">
        <w:rPr>
          <w:b/>
        </w:rPr>
        <w:t xml:space="preserve"> € pro Stunde</w:t>
      </w:r>
      <w:r w:rsidR="002A6DFF">
        <w:rPr>
          <w:b/>
        </w:rPr>
        <w:t xml:space="preserve">, </w:t>
      </w:r>
      <w:r w:rsidR="002A6DFF" w:rsidRPr="002A6DFF">
        <w:rPr>
          <w:b/>
        </w:rPr>
        <w:t>inkl. aller Kosten (z.</w:t>
      </w:r>
      <w:r w:rsidR="002A6DFF">
        <w:rPr>
          <w:b/>
        </w:rPr>
        <w:t xml:space="preserve"> </w:t>
      </w:r>
      <w:r w:rsidR="002A6DFF" w:rsidRPr="002A6DFF">
        <w:rPr>
          <w:b/>
        </w:rPr>
        <w:t>B. Fahrkosten)</w:t>
      </w:r>
      <w:r w:rsidR="002A6DFF">
        <w:rPr>
          <w:b/>
        </w:rPr>
        <w:t xml:space="preserve">, </w:t>
      </w:r>
      <w:r w:rsidR="000D4CD6">
        <w:rPr>
          <w:color w:val="000000"/>
        </w:rPr>
        <w:t>i</w:t>
      </w:r>
      <w:r w:rsidR="000D4CD6" w:rsidRPr="000D4CD6">
        <w:rPr>
          <w:color w:val="000000"/>
        </w:rPr>
        <w:t>st möglich.</w:t>
      </w:r>
    </w:p>
    <w:p w14:paraId="34CC99FE" w14:textId="77777777" w:rsidR="00B86B21" w:rsidRPr="000D4CD6" w:rsidRDefault="00B86B21" w:rsidP="000D4CD6">
      <w:pPr>
        <w:pStyle w:val="Textkrper"/>
        <w:spacing w:before="0"/>
        <w:rPr>
          <w:sz w:val="22"/>
          <w:szCs w:val="22"/>
        </w:rPr>
      </w:pPr>
    </w:p>
    <w:p w14:paraId="283C70A7" w14:textId="77777777" w:rsidR="00B86B21" w:rsidRPr="000D4CD6" w:rsidRDefault="00B86B21" w:rsidP="000D4CD6">
      <w:pPr>
        <w:pStyle w:val="Textkrper"/>
        <w:spacing w:before="0"/>
        <w:rPr>
          <w:sz w:val="22"/>
          <w:szCs w:val="22"/>
        </w:rPr>
      </w:pPr>
    </w:p>
    <w:p w14:paraId="31BA862B" w14:textId="77777777" w:rsidR="00B86B21" w:rsidRPr="000D4CD6" w:rsidRDefault="003467FF" w:rsidP="000D4CD6">
      <w:pPr>
        <w:pStyle w:val="berschrift1"/>
        <w:spacing w:before="0"/>
        <w:ind w:left="0"/>
        <w:rPr>
          <w:sz w:val="22"/>
          <w:szCs w:val="22"/>
        </w:rPr>
      </w:pPr>
      <w:r w:rsidRPr="000D4CD6">
        <w:rPr>
          <w:sz w:val="22"/>
          <w:szCs w:val="22"/>
        </w:rPr>
        <w:t>Checkliste für die Beantragung:</w:t>
      </w:r>
    </w:p>
    <w:p w14:paraId="5BB9EEBE" w14:textId="77777777" w:rsidR="00B86B21" w:rsidRPr="000D4CD6" w:rsidRDefault="00B86B21" w:rsidP="000D4CD6">
      <w:pPr>
        <w:pStyle w:val="Textkrper"/>
        <w:spacing w:before="0"/>
        <w:rPr>
          <w:b/>
          <w:sz w:val="22"/>
          <w:szCs w:val="22"/>
        </w:rPr>
      </w:pPr>
    </w:p>
    <w:p w14:paraId="0708E809" w14:textId="77777777" w:rsidR="00B86B21" w:rsidRPr="00CC2710" w:rsidRDefault="00BB2286" w:rsidP="00BB2286">
      <w:pPr>
        <w:pStyle w:val="Textkrper"/>
        <w:spacing w:before="0"/>
        <w:ind w:left="454" w:hanging="454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8"/>
      <w:r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0"/>
      <w:r>
        <w:rPr>
          <w:sz w:val="22"/>
          <w:szCs w:val="22"/>
        </w:rPr>
        <w:tab/>
      </w:r>
      <w:r w:rsidR="003467FF" w:rsidRPr="00CC2710">
        <w:rPr>
          <w:sz w:val="22"/>
          <w:szCs w:val="22"/>
        </w:rPr>
        <w:t xml:space="preserve">Rücksprache mit Frau Bolat zur Reservierung der Mittel für den Zeitraum von max. </w:t>
      </w:r>
      <w:r w:rsidR="00EC7693" w:rsidRPr="00CC2710">
        <w:rPr>
          <w:sz w:val="22"/>
          <w:szCs w:val="22"/>
        </w:rPr>
        <w:t>3</w:t>
      </w:r>
      <w:r w:rsidR="003467FF" w:rsidRPr="00CC2710">
        <w:rPr>
          <w:sz w:val="22"/>
          <w:szCs w:val="22"/>
        </w:rPr>
        <w:t xml:space="preserve"> Wochen.</w:t>
      </w:r>
      <w:r w:rsidR="00EC7693" w:rsidRPr="00CC2710">
        <w:rPr>
          <w:sz w:val="22"/>
          <w:szCs w:val="22"/>
        </w:rPr>
        <w:t xml:space="preserve"> Geht der Antrag inkl. Checkliste nicht zum abgestimmten Datum beim Schulamt ein, so verfällt die Reservierung der Mittel!</w:t>
      </w:r>
    </w:p>
    <w:p w14:paraId="7BBA6227" w14:textId="77777777" w:rsidR="00B86B21" w:rsidRPr="00CC2710" w:rsidRDefault="00B86B21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38547DE9" w14:textId="77777777" w:rsidR="00BB2286" w:rsidRPr="00CC2710" w:rsidRDefault="00BB2286" w:rsidP="00BB2286">
      <w:pPr>
        <w:pStyle w:val="Textkrper"/>
        <w:spacing w:before="0"/>
        <w:ind w:left="454" w:hanging="454"/>
        <w:rPr>
          <w:sz w:val="22"/>
          <w:szCs w:val="22"/>
        </w:rPr>
      </w:pPr>
      <w:r w:rsidRPr="00CC2710">
        <w:rPr>
          <w:sz w:val="22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9"/>
      <w:r w:rsidRPr="00CC2710">
        <w:rPr>
          <w:sz w:val="22"/>
          <w:szCs w:val="22"/>
        </w:rPr>
        <w:instrText xml:space="preserve"> FORMCHECKBOX </w:instrText>
      </w:r>
      <w:r w:rsidRPr="00CC2710">
        <w:rPr>
          <w:sz w:val="22"/>
          <w:szCs w:val="22"/>
        </w:rPr>
      </w:r>
      <w:r w:rsidRPr="00CC2710">
        <w:rPr>
          <w:sz w:val="22"/>
          <w:szCs w:val="22"/>
        </w:rPr>
        <w:fldChar w:fldCharType="separate"/>
      </w:r>
      <w:r w:rsidRPr="00CC2710">
        <w:rPr>
          <w:sz w:val="22"/>
          <w:szCs w:val="22"/>
        </w:rPr>
        <w:fldChar w:fldCharType="end"/>
      </w:r>
      <w:bookmarkEnd w:id="1"/>
      <w:r w:rsidRPr="00CC2710">
        <w:rPr>
          <w:sz w:val="22"/>
          <w:szCs w:val="22"/>
        </w:rPr>
        <w:tab/>
      </w:r>
      <w:r w:rsidR="003467FF" w:rsidRPr="00CC2710">
        <w:rPr>
          <w:sz w:val="22"/>
          <w:szCs w:val="22"/>
        </w:rPr>
        <w:t xml:space="preserve">In der Dolmetscherdatenbank suchen Sie die passende Person aus: </w:t>
      </w:r>
    </w:p>
    <w:p w14:paraId="1C6F2458" w14:textId="77777777" w:rsidR="00B86B21" w:rsidRPr="002A6DFF" w:rsidRDefault="002A6DFF" w:rsidP="00BB2286">
      <w:pPr>
        <w:pStyle w:val="Textkrper"/>
        <w:spacing w:before="0"/>
        <w:ind w:firstLine="454"/>
        <w:rPr>
          <w:sz w:val="22"/>
          <w:szCs w:val="22"/>
        </w:rPr>
      </w:pPr>
      <w:hyperlink r:id="rId7" w:history="1">
        <w:r w:rsidRPr="002A6DFF">
          <w:rPr>
            <w:rStyle w:val="Hyperlink"/>
            <w:color w:val="auto"/>
            <w:sz w:val="22"/>
            <w:szCs w:val="22"/>
            <w:u w:val="none"/>
          </w:rPr>
          <w:t>www.gerichts-dolmetscher.de/Recherche/de/Suchen</w:t>
        </w:r>
      </w:hyperlink>
    </w:p>
    <w:p w14:paraId="6ED20F7E" w14:textId="77777777" w:rsidR="00BB2286" w:rsidRPr="00CC2710" w:rsidRDefault="00BB2286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0BA95893" w14:textId="77777777" w:rsidR="00B86B21" w:rsidRPr="00CC2710" w:rsidRDefault="00BB2286" w:rsidP="00BB2286">
      <w:pPr>
        <w:pStyle w:val="Textkrper"/>
        <w:spacing w:before="0"/>
        <w:ind w:left="454" w:hanging="454"/>
        <w:rPr>
          <w:sz w:val="22"/>
          <w:szCs w:val="22"/>
        </w:rPr>
      </w:pPr>
      <w:r w:rsidRPr="00CC2710">
        <w:rPr>
          <w:sz w:val="22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10"/>
      <w:r w:rsidRPr="00CC2710">
        <w:rPr>
          <w:sz w:val="22"/>
          <w:szCs w:val="22"/>
        </w:rPr>
        <w:instrText xml:space="preserve"> FORMCHECKBOX </w:instrText>
      </w:r>
      <w:r w:rsidRPr="00CC2710">
        <w:rPr>
          <w:sz w:val="22"/>
          <w:szCs w:val="22"/>
        </w:rPr>
      </w:r>
      <w:r w:rsidRPr="00CC2710">
        <w:rPr>
          <w:sz w:val="22"/>
          <w:szCs w:val="22"/>
        </w:rPr>
        <w:fldChar w:fldCharType="separate"/>
      </w:r>
      <w:r w:rsidRPr="00CC2710">
        <w:rPr>
          <w:sz w:val="22"/>
          <w:szCs w:val="22"/>
        </w:rPr>
        <w:fldChar w:fldCharType="end"/>
      </w:r>
      <w:bookmarkEnd w:id="2"/>
      <w:r w:rsidRPr="00CC2710">
        <w:rPr>
          <w:sz w:val="22"/>
          <w:szCs w:val="22"/>
        </w:rPr>
        <w:tab/>
      </w:r>
      <w:r w:rsidR="003467FF" w:rsidRPr="00CC2710">
        <w:rPr>
          <w:sz w:val="22"/>
          <w:szCs w:val="22"/>
        </w:rPr>
        <w:t xml:space="preserve">Absprache mit der dolmetschenden Person bezüglich des Honorars und möglicher verfügbarer Termine (ein verbindlicher Termin darf erst </w:t>
      </w:r>
      <w:r w:rsidR="003467FF" w:rsidRPr="00CC2710">
        <w:rPr>
          <w:b/>
          <w:sz w:val="22"/>
          <w:szCs w:val="22"/>
        </w:rPr>
        <w:t>nach</w:t>
      </w:r>
      <w:r w:rsidR="003467FF" w:rsidRPr="00CC2710">
        <w:rPr>
          <w:sz w:val="22"/>
          <w:szCs w:val="22"/>
        </w:rPr>
        <w:t xml:space="preserve"> Bewilligung des Schulamtes vereinbart werden</w:t>
      </w:r>
      <w:r w:rsidR="00724841" w:rsidRPr="00CC2710">
        <w:rPr>
          <w:sz w:val="22"/>
          <w:szCs w:val="22"/>
        </w:rPr>
        <w:t>. Eine nachträgliche Bewilligung ist nicht möglich</w:t>
      </w:r>
      <w:r w:rsidR="003467FF" w:rsidRPr="00CC2710">
        <w:rPr>
          <w:sz w:val="22"/>
          <w:szCs w:val="22"/>
        </w:rPr>
        <w:t>).</w:t>
      </w:r>
    </w:p>
    <w:p w14:paraId="7AB7C65B" w14:textId="77777777" w:rsidR="00B86B21" w:rsidRPr="00CC2710" w:rsidRDefault="00B86B21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774191C8" w14:textId="77777777" w:rsidR="00B86B21" w:rsidRPr="00CC2710" w:rsidRDefault="00BB2286" w:rsidP="00BB2286">
      <w:pPr>
        <w:pStyle w:val="Textkrper"/>
        <w:spacing w:before="0"/>
        <w:ind w:left="454" w:hanging="454"/>
        <w:rPr>
          <w:sz w:val="22"/>
          <w:szCs w:val="22"/>
        </w:rPr>
      </w:pPr>
      <w:r w:rsidRPr="00CC2710">
        <w:rPr>
          <w:sz w:val="22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1"/>
      <w:r w:rsidRPr="00CC2710">
        <w:rPr>
          <w:sz w:val="22"/>
          <w:szCs w:val="22"/>
        </w:rPr>
        <w:instrText xml:space="preserve"> FORMCHECKBOX </w:instrText>
      </w:r>
      <w:r w:rsidRPr="00CC2710">
        <w:rPr>
          <w:sz w:val="22"/>
          <w:szCs w:val="22"/>
        </w:rPr>
      </w:r>
      <w:r w:rsidRPr="00CC2710">
        <w:rPr>
          <w:sz w:val="22"/>
          <w:szCs w:val="22"/>
        </w:rPr>
        <w:fldChar w:fldCharType="separate"/>
      </w:r>
      <w:r w:rsidRPr="00CC2710">
        <w:rPr>
          <w:sz w:val="22"/>
          <w:szCs w:val="22"/>
        </w:rPr>
        <w:fldChar w:fldCharType="end"/>
      </w:r>
      <w:bookmarkEnd w:id="3"/>
      <w:r w:rsidRPr="00CC2710">
        <w:rPr>
          <w:sz w:val="22"/>
          <w:szCs w:val="22"/>
        </w:rPr>
        <w:tab/>
        <w:t>F</w:t>
      </w:r>
      <w:r w:rsidR="003467FF" w:rsidRPr="00CC2710">
        <w:rPr>
          <w:sz w:val="22"/>
          <w:szCs w:val="22"/>
        </w:rPr>
        <w:t xml:space="preserve">üllen Sie den Antrag </w:t>
      </w:r>
      <w:r w:rsidR="00F80C35" w:rsidRPr="00CC2710">
        <w:rPr>
          <w:sz w:val="22"/>
          <w:szCs w:val="22"/>
        </w:rPr>
        <w:t xml:space="preserve">inkl. der Checkliste </w:t>
      </w:r>
      <w:r w:rsidR="003467FF" w:rsidRPr="00CC2710">
        <w:rPr>
          <w:sz w:val="22"/>
          <w:szCs w:val="22"/>
        </w:rPr>
        <w:t xml:space="preserve">vollständig aus und übersenden Sie </w:t>
      </w:r>
      <w:r w:rsidR="00F80C35" w:rsidRPr="00CC2710">
        <w:rPr>
          <w:sz w:val="22"/>
          <w:szCs w:val="22"/>
        </w:rPr>
        <w:t>diese</w:t>
      </w:r>
      <w:r w:rsidR="003467FF" w:rsidRPr="00CC2710">
        <w:rPr>
          <w:sz w:val="22"/>
          <w:szCs w:val="22"/>
        </w:rPr>
        <w:t xml:space="preserve"> zur Entscheidung an</w:t>
      </w:r>
      <w:r w:rsidR="00F80C35" w:rsidRPr="00CC2710">
        <w:rPr>
          <w:sz w:val="22"/>
          <w:szCs w:val="22"/>
        </w:rPr>
        <w:t xml:space="preserve"> da</w:t>
      </w:r>
      <w:r w:rsidR="003467FF" w:rsidRPr="00CC2710">
        <w:rPr>
          <w:sz w:val="22"/>
          <w:szCs w:val="22"/>
        </w:rPr>
        <w:t>s Schulamt.</w:t>
      </w:r>
    </w:p>
    <w:p w14:paraId="2982A842" w14:textId="77777777" w:rsidR="00B86B21" w:rsidRPr="00CC2710" w:rsidRDefault="00B86B21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147DB688" w14:textId="77777777" w:rsidR="00B86B21" w:rsidRPr="00CC2710" w:rsidRDefault="00BB2286" w:rsidP="00BB2286">
      <w:pPr>
        <w:pStyle w:val="Textkrper"/>
        <w:spacing w:before="0"/>
        <w:ind w:left="454" w:hanging="454"/>
        <w:rPr>
          <w:sz w:val="22"/>
          <w:szCs w:val="22"/>
        </w:rPr>
      </w:pPr>
      <w:r w:rsidRPr="00CC2710">
        <w:rPr>
          <w:sz w:val="22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5"/>
      <w:r w:rsidRPr="00CC2710">
        <w:rPr>
          <w:sz w:val="22"/>
          <w:szCs w:val="22"/>
        </w:rPr>
        <w:instrText xml:space="preserve"> FORMCHECKBOX </w:instrText>
      </w:r>
      <w:r w:rsidRPr="00CC2710">
        <w:rPr>
          <w:sz w:val="22"/>
          <w:szCs w:val="22"/>
        </w:rPr>
      </w:r>
      <w:r w:rsidRPr="00CC2710">
        <w:rPr>
          <w:sz w:val="22"/>
          <w:szCs w:val="22"/>
        </w:rPr>
        <w:fldChar w:fldCharType="separate"/>
      </w:r>
      <w:r w:rsidRPr="00CC2710">
        <w:rPr>
          <w:sz w:val="22"/>
          <w:szCs w:val="22"/>
        </w:rPr>
        <w:fldChar w:fldCharType="end"/>
      </w:r>
      <w:bookmarkEnd w:id="4"/>
      <w:r w:rsidRPr="00CC2710">
        <w:rPr>
          <w:sz w:val="22"/>
          <w:szCs w:val="22"/>
        </w:rPr>
        <w:tab/>
      </w:r>
      <w:r w:rsidR="00CC2710" w:rsidRPr="00CC2710">
        <w:rPr>
          <w:sz w:val="22"/>
          <w:szCs w:val="22"/>
        </w:rPr>
        <w:t>Bei positiver Entscheidung</w:t>
      </w:r>
      <w:r w:rsidR="003467FF" w:rsidRPr="00CC2710">
        <w:rPr>
          <w:sz w:val="22"/>
          <w:szCs w:val="22"/>
        </w:rPr>
        <w:t xml:space="preserve"> können Sie die im Antrag </w:t>
      </w:r>
      <w:r w:rsidR="00CC2710" w:rsidRPr="00CC2710">
        <w:rPr>
          <w:sz w:val="22"/>
          <w:szCs w:val="22"/>
        </w:rPr>
        <w:t>stehende</w:t>
      </w:r>
      <w:r w:rsidR="003467FF" w:rsidRPr="00CC2710">
        <w:rPr>
          <w:sz w:val="22"/>
          <w:szCs w:val="22"/>
        </w:rPr>
        <w:t xml:space="preserve"> </w:t>
      </w:r>
      <w:r w:rsidR="00CC2710" w:rsidRPr="00CC2710">
        <w:rPr>
          <w:sz w:val="22"/>
          <w:szCs w:val="22"/>
        </w:rPr>
        <w:t>dolmetschende Person</w:t>
      </w:r>
      <w:r w:rsidR="003467FF" w:rsidRPr="00CC2710">
        <w:rPr>
          <w:sz w:val="22"/>
          <w:szCs w:val="22"/>
        </w:rPr>
        <w:t xml:space="preserve"> beauftragen.</w:t>
      </w:r>
    </w:p>
    <w:p w14:paraId="35D04EFB" w14:textId="77777777" w:rsidR="00BB2286" w:rsidRPr="00CC2710" w:rsidRDefault="00BB2286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1372C947" w14:textId="77777777" w:rsidR="00B86B21" w:rsidRPr="00CC2710" w:rsidRDefault="00BB2286" w:rsidP="00CC2710">
      <w:pPr>
        <w:pStyle w:val="Textkrper"/>
        <w:ind w:left="454" w:hanging="454"/>
        <w:rPr>
          <w:sz w:val="22"/>
          <w:szCs w:val="22"/>
        </w:rPr>
      </w:pPr>
      <w:r w:rsidRPr="00CC2710">
        <w:rPr>
          <w:sz w:val="22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6"/>
      <w:r w:rsidRPr="00CC2710">
        <w:rPr>
          <w:sz w:val="22"/>
          <w:szCs w:val="22"/>
        </w:rPr>
        <w:instrText xml:space="preserve"> FORMCHECKBOX </w:instrText>
      </w:r>
      <w:r w:rsidRPr="00CC2710">
        <w:rPr>
          <w:sz w:val="22"/>
          <w:szCs w:val="22"/>
        </w:rPr>
      </w:r>
      <w:r w:rsidRPr="00CC2710">
        <w:rPr>
          <w:sz w:val="22"/>
          <w:szCs w:val="22"/>
        </w:rPr>
        <w:fldChar w:fldCharType="separate"/>
      </w:r>
      <w:r w:rsidRPr="00CC2710">
        <w:rPr>
          <w:sz w:val="22"/>
          <w:szCs w:val="22"/>
        </w:rPr>
        <w:fldChar w:fldCharType="end"/>
      </w:r>
      <w:bookmarkEnd w:id="5"/>
      <w:r w:rsidRPr="00CC2710">
        <w:rPr>
          <w:sz w:val="22"/>
          <w:szCs w:val="22"/>
        </w:rPr>
        <w:tab/>
      </w:r>
      <w:r w:rsidR="00CC2710" w:rsidRPr="00CC2710">
        <w:rPr>
          <w:sz w:val="22"/>
          <w:szCs w:val="22"/>
        </w:rPr>
        <w:t>Bitte prüfen Sie die Rechnung!</w:t>
      </w:r>
      <w:r w:rsidRPr="00CC2710">
        <w:rPr>
          <w:sz w:val="22"/>
          <w:szCs w:val="22"/>
        </w:rPr>
        <w:br/>
      </w:r>
      <w:r w:rsidR="003467FF" w:rsidRPr="00CC2710">
        <w:rPr>
          <w:sz w:val="22"/>
          <w:szCs w:val="22"/>
        </w:rPr>
        <w:t xml:space="preserve">(Schule als Rechnungsempfänger, </w:t>
      </w:r>
      <w:r w:rsidR="00CC2710" w:rsidRPr="00CC2710">
        <w:rPr>
          <w:sz w:val="22"/>
          <w:szCs w:val="22"/>
        </w:rPr>
        <w:t>Name und Geburtsdatum des Kindes</w:t>
      </w:r>
      <w:r w:rsidR="003467FF" w:rsidRPr="00CC2710">
        <w:rPr>
          <w:sz w:val="22"/>
          <w:szCs w:val="22"/>
        </w:rPr>
        <w:t>, Datum, Dauer und Grund des Gespräches, Höhe des Honorars)</w:t>
      </w:r>
    </w:p>
    <w:p w14:paraId="35A07752" w14:textId="77777777" w:rsidR="00B86B21" w:rsidRPr="00CC2710" w:rsidRDefault="00B86B21" w:rsidP="00BB2286">
      <w:pPr>
        <w:pStyle w:val="Textkrper"/>
        <w:spacing w:before="0"/>
        <w:ind w:left="454" w:hanging="454"/>
        <w:rPr>
          <w:sz w:val="22"/>
          <w:szCs w:val="22"/>
        </w:rPr>
      </w:pPr>
    </w:p>
    <w:p w14:paraId="680E460D" w14:textId="77777777" w:rsidR="00B86B21" w:rsidRPr="00CC2710" w:rsidRDefault="00BB2286" w:rsidP="00CC2710">
      <w:pPr>
        <w:pStyle w:val="Textkrper"/>
        <w:ind w:left="454" w:hanging="454"/>
        <w:rPr>
          <w:sz w:val="22"/>
          <w:szCs w:val="22"/>
        </w:rPr>
      </w:pPr>
      <w:r w:rsidRPr="00CC2710">
        <w:rPr>
          <w:sz w:val="22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2"/>
      <w:r w:rsidRPr="00CC2710">
        <w:rPr>
          <w:sz w:val="22"/>
          <w:szCs w:val="22"/>
        </w:rPr>
        <w:instrText xml:space="preserve"> FORMCHECKBOX </w:instrText>
      </w:r>
      <w:r w:rsidRPr="00CC2710">
        <w:rPr>
          <w:sz w:val="22"/>
          <w:szCs w:val="22"/>
        </w:rPr>
      </w:r>
      <w:r w:rsidRPr="00CC2710">
        <w:rPr>
          <w:sz w:val="22"/>
          <w:szCs w:val="22"/>
        </w:rPr>
        <w:fldChar w:fldCharType="separate"/>
      </w:r>
      <w:r w:rsidRPr="00CC2710">
        <w:rPr>
          <w:sz w:val="22"/>
          <w:szCs w:val="22"/>
        </w:rPr>
        <w:fldChar w:fldCharType="end"/>
      </w:r>
      <w:bookmarkEnd w:id="6"/>
      <w:r w:rsidRPr="00CC2710">
        <w:rPr>
          <w:sz w:val="22"/>
          <w:szCs w:val="22"/>
        </w:rPr>
        <w:tab/>
      </w:r>
      <w:r w:rsidR="003467FF" w:rsidRPr="00CC2710">
        <w:rPr>
          <w:sz w:val="22"/>
          <w:szCs w:val="22"/>
        </w:rPr>
        <w:t xml:space="preserve">Übersenden Sie die Originalrechnung oder die originale E-Mail der Rechnung nach Prüfung mit dem Hinweis, dass die Dienstleistung entsprechend erbracht wurde, </w:t>
      </w:r>
      <w:r w:rsidR="002A6DFF">
        <w:rPr>
          <w:sz w:val="22"/>
          <w:szCs w:val="22"/>
        </w:rPr>
        <w:t>an schulamt@bielefeld.de, z. H</w:t>
      </w:r>
      <w:r w:rsidR="002A6DFF" w:rsidRPr="002A6DFF">
        <w:rPr>
          <w:sz w:val="22"/>
          <w:szCs w:val="22"/>
        </w:rPr>
        <w:t>. Frau Bolat</w:t>
      </w:r>
      <w:r w:rsidR="002A6DFF">
        <w:rPr>
          <w:sz w:val="22"/>
          <w:szCs w:val="22"/>
        </w:rPr>
        <w:t xml:space="preserve">, </w:t>
      </w:r>
      <w:r w:rsidR="003467FF" w:rsidRPr="00CC2710">
        <w:rPr>
          <w:sz w:val="22"/>
          <w:szCs w:val="22"/>
        </w:rPr>
        <w:t xml:space="preserve">zur Erstattung an die </w:t>
      </w:r>
      <w:r w:rsidR="00CC2710" w:rsidRPr="00CC2710">
        <w:rPr>
          <w:sz w:val="22"/>
          <w:szCs w:val="22"/>
        </w:rPr>
        <w:t xml:space="preserve">dolmetschende </w:t>
      </w:r>
      <w:r w:rsidR="003467FF" w:rsidRPr="00CC2710">
        <w:rPr>
          <w:sz w:val="22"/>
          <w:szCs w:val="22"/>
        </w:rPr>
        <w:t>Person</w:t>
      </w:r>
      <w:r w:rsidR="002A6DFF">
        <w:rPr>
          <w:sz w:val="22"/>
          <w:szCs w:val="22"/>
        </w:rPr>
        <w:t>.</w:t>
      </w:r>
    </w:p>
    <w:p w14:paraId="06A24295" w14:textId="77777777" w:rsidR="00B86B21" w:rsidRDefault="00B86B21" w:rsidP="000D4CD6"/>
    <w:p w14:paraId="19E10A26" w14:textId="77777777" w:rsidR="00CC2710" w:rsidRDefault="00CC2710" w:rsidP="000D4CD6"/>
    <w:p w14:paraId="694F1A3C" w14:textId="77777777" w:rsidR="00CC2710" w:rsidRPr="008F16E3" w:rsidRDefault="00CC2710" w:rsidP="00CC2710">
      <w:pPr>
        <w:rPr>
          <w:b/>
        </w:rPr>
      </w:pPr>
      <w:r w:rsidRPr="008F16E3">
        <w:rPr>
          <w:b/>
        </w:rPr>
        <w:t>Bei Rückfragen wenden Sie sich gerne an:</w:t>
      </w:r>
    </w:p>
    <w:p w14:paraId="1AAE661C" w14:textId="77777777" w:rsidR="00CC2710" w:rsidRPr="00CC2710" w:rsidRDefault="00CC2710" w:rsidP="00CC2710"/>
    <w:p w14:paraId="2F9012BF" w14:textId="77777777" w:rsidR="00CC2710" w:rsidRPr="00CC2710" w:rsidRDefault="00CC2710" w:rsidP="008F16E3">
      <w:pPr>
        <w:tabs>
          <w:tab w:val="left" w:pos="2552"/>
        </w:tabs>
      </w:pPr>
      <w:r w:rsidRPr="00CC2710">
        <w:t>Frau Derya Bolat,</w:t>
      </w:r>
      <w:r w:rsidR="00964CC8">
        <w:t xml:space="preserve"> </w:t>
      </w:r>
      <w:r w:rsidR="008F16E3">
        <w:t>51-</w:t>
      </w:r>
      <w:r w:rsidR="00540EE3">
        <w:t>66</w:t>
      </w:r>
      <w:r w:rsidRPr="00CC2710">
        <w:t>435</w:t>
      </w:r>
    </w:p>
    <w:p w14:paraId="452BE34E" w14:textId="77777777" w:rsidR="00CC2710" w:rsidRPr="00CC2710" w:rsidRDefault="00CC2710" w:rsidP="00CC2710"/>
    <w:p w14:paraId="3FBC10D6" w14:textId="77777777" w:rsidR="00CC2710" w:rsidRPr="00CC2710" w:rsidRDefault="00CC2710" w:rsidP="00CC2710">
      <w:r w:rsidRPr="00CC2710">
        <w:t>oder</w:t>
      </w:r>
    </w:p>
    <w:p w14:paraId="2CDEB1FE" w14:textId="77777777" w:rsidR="00CC2710" w:rsidRPr="00CC2710" w:rsidRDefault="00CC2710" w:rsidP="00CC2710"/>
    <w:p w14:paraId="765F255A" w14:textId="77777777" w:rsidR="00CC2710" w:rsidRPr="00CC2710" w:rsidRDefault="00CC2710" w:rsidP="00CC2710">
      <w:r w:rsidRPr="00CC2710">
        <w:t>schulamt@bielefeld.de</w:t>
      </w:r>
    </w:p>
    <w:p w14:paraId="3B28E3DC" w14:textId="77777777" w:rsidR="001A6875" w:rsidRPr="000015F0" w:rsidRDefault="001A6875" w:rsidP="000D4CD6">
      <w:pPr>
        <w:rPr>
          <w:sz w:val="18"/>
          <w:szCs w:val="18"/>
        </w:rPr>
      </w:pPr>
    </w:p>
    <w:p w14:paraId="2ABA33A2" w14:textId="77777777" w:rsidR="00CC2710" w:rsidRDefault="00CC2710" w:rsidP="000D4CD6"/>
    <w:p w14:paraId="445B96FB" w14:textId="77777777" w:rsidR="00CC2710" w:rsidRPr="000D4CD6" w:rsidRDefault="00CC2710" w:rsidP="000D4CD6">
      <w:pPr>
        <w:sectPr w:rsidR="00CC2710" w:rsidRPr="000D4CD6" w:rsidSect="00540EE3">
          <w:footerReference w:type="default" r:id="rId8"/>
          <w:type w:val="continuous"/>
          <w:pgSz w:w="11910" w:h="16840" w:code="9"/>
          <w:pgMar w:top="1134" w:right="851" w:bottom="737" w:left="1418" w:header="567" w:footer="454" w:gutter="0"/>
          <w:pgNumType w:start="1"/>
          <w:cols w:space="720"/>
        </w:sect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1134"/>
        <w:gridCol w:w="3969"/>
      </w:tblGrid>
      <w:tr w:rsidR="00D54A01" w:rsidRPr="00D54A01" w14:paraId="7024D1EA" w14:textId="77777777" w:rsidTr="000015F0">
        <w:trPr>
          <w:trHeight w:hRule="exact" w:val="198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BFFD1" w14:textId="77777777" w:rsidR="00D54A01" w:rsidRPr="00D54A01" w:rsidRDefault="00D54A01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51A63B" w14:textId="77777777" w:rsidR="00D54A01" w:rsidRPr="00D54A01" w:rsidRDefault="00D54A01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A62ECD7" w14:textId="77777777" w:rsidR="00D54A01" w:rsidRPr="00D54A01" w:rsidRDefault="001A6875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  <w:r w:rsidRPr="001A6875">
              <w:rPr>
                <w:rFonts w:eastAsia="Times New Roman" w:cs="Times New Roman"/>
                <w:sz w:val="14"/>
                <w:szCs w:val="14"/>
              </w:rPr>
              <w:t>Ansprechperson</w:t>
            </w:r>
            <w:r>
              <w:rPr>
                <w:rFonts w:eastAsia="Times New Roman" w:cs="Times New Roman"/>
                <w:sz w:val="14"/>
                <w:szCs w:val="14"/>
              </w:rPr>
              <w:t>:</w:t>
            </w:r>
          </w:p>
        </w:tc>
      </w:tr>
      <w:tr w:rsidR="000015F0" w:rsidRPr="00D54A01" w14:paraId="320FCFB7" w14:textId="77777777" w:rsidTr="000015F0">
        <w:trPr>
          <w:trHeight w:hRule="exact" w:val="312"/>
        </w:trPr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95E7BB" w14:textId="77777777" w:rsidR="001A6875" w:rsidRPr="001A6875" w:rsidRDefault="000015F0" w:rsidP="009610D6">
            <w:pPr>
              <w:widowControl/>
              <w:autoSpaceDE/>
              <w:autoSpaceDN/>
              <w:rPr>
                <w:rFonts w:eastAsia="Times New Roman" w:cs="Times New Roman"/>
                <w:sz w:val="14"/>
                <w:szCs w:val="1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7" w:name="Text66"/>
            <w:r>
              <w:rPr>
                <w:rFonts w:eastAsia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eastAsia="Times New Roman" w:cs="Times New Roman"/>
                <w:sz w:val="20"/>
                <w:szCs w:val="20"/>
              </w:rPr>
            </w:r>
            <w:r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7D629" w14:textId="77777777" w:rsidR="001A6875" w:rsidRPr="00D54A01" w:rsidRDefault="001A6875" w:rsidP="009610D6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0FCBF3" w14:textId="77777777" w:rsidR="000015F0" w:rsidRPr="000015F0" w:rsidRDefault="000015F0" w:rsidP="009610D6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8" w:name="Text68"/>
            <w:r>
              <w:rPr>
                <w:rFonts w:eastAsia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eastAsia="Times New Roman" w:cs="Times New Roman"/>
                <w:sz w:val="20"/>
                <w:szCs w:val="20"/>
              </w:rPr>
            </w:r>
            <w:r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sz w:val="20"/>
                <w:szCs w:val="20"/>
              </w:rPr>
              <w:fldChar w:fldCharType="end"/>
            </w:r>
            <w:bookmarkEnd w:id="8"/>
          </w:p>
        </w:tc>
      </w:tr>
      <w:tr w:rsidR="001A6875" w:rsidRPr="00D54A01" w14:paraId="7066CD0E" w14:textId="77777777" w:rsidTr="000015F0">
        <w:trPr>
          <w:trHeight w:hRule="exact" w:val="198"/>
        </w:trPr>
        <w:tc>
          <w:tcPr>
            <w:tcW w:w="46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3A0804A" w14:textId="03DEAE48" w:rsidR="001A6875" w:rsidRDefault="00A17E64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14"/>
                <w:szCs w:val="14"/>
              </w:rPr>
              <w:t>Name der a</w:t>
            </w:r>
            <w:r w:rsidR="000015F0" w:rsidRPr="001A6875">
              <w:rPr>
                <w:rFonts w:eastAsia="Times New Roman" w:cs="Times New Roman"/>
                <w:sz w:val="14"/>
                <w:szCs w:val="14"/>
              </w:rPr>
              <w:t>ntragstellende</w:t>
            </w:r>
            <w:r>
              <w:rPr>
                <w:rFonts w:eastAsia="Times New Roman" w:cs="Times New Roman"/>
                <w:sz w:val="14"/>
                <w:szCs w:val="14"/>
              </w:rPr>
              <w:t>n</w:t>
            </w:r>
            <w:r w:rsidR="000015F0" w:rsidRPr="001A6875">
              <w:rPr>
                <w:rFonts w:eastAsia="Times New Roman" w:cs="Times New Roman"/>
                <w:sz w:val="14"/>
                <w:szCs w:val="14"/>
              </w:rPr>
              <w:t xml:space="preserve"> </w:t>
            </w:r>
            <w:r w:rsidR="000015F0" w:rsidRPr="00D54A01">
              <w:rPr>
                <w:rFonts w:eastAsia="Times New Roman" w:cs="Times New Roman"/>
                <w:sz w:val="14"/>
                <w:szCs w:val="14"/>
              </w:rPr>
              <w:t>Schule</w:t>
            </w:r>
            <w:r w:rsidR="000015F0" w:rsidRPr="001A6875">
              <w:rPr>
                <w:rFonts w:eastAsia="Times New Roman" w:cs="Times New Roman"/>
                <w:sz w:val="14"/>
                <w:szCs w:val="1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66646F" w14:textId="77777777" w:rsidR="001A6875" w:rsidRPr="00D54A01" w:rsidRDefault="001A6875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627D016" w14:textId="77777777" w:rsidR="001A6875" w:rsidRPr="00D54A01" w:rsidRDefault="001A6875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14"/>
                <w:szCs w:val="14"/>
              </w:rPr>
              <w:t>Name, Vorname:</w:t>
            </w:r>
          </w:p>
        </w:tc>
      </w:tr>
      <w:tr w:rsidR="001A6875" w:rsidRPr="00D54A01" w14:paraId="4CCEFB13" w14:textId="77777777" w:rsidTr="000015F0">
        <w:trPr>
          <w:trHeight w:hRule="exact" w:val="312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D59609" w14:textId="77777777" w:rsidR="001A6875" w:rsidRDefault="001A6875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E9AC2A" w14:textId="77777777" w:rsidR="001A6875" w:rsidRPr="00D54A01" w:rsidRDefault="001A6875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7E9962" w14:textId="77777777" w:rsidR="001A6875" w:rsidRPr="00D54A01" w:rsidRDefault="001A6875" w:rsidP="00D54A01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9" w:name="Text67"/>
            <w:r>
              <w:rPr>
                <w:rFonts w:eastAsia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eastAsia="Times New Roman" w:cs="Times New Roman"/>
                <w:sz w:val="20"/>
                <w:szCs w:val="20"/>
              </w:rPr>
            </w:r>
            <w:r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eastAsia="Times New Roman" w:cs="Times New Roman"/>
                <w:sz w:val="20"/>
                <w:szCs w:val="20"/>
              </w:rPr>
              <w:fldChar w:fldCharType="end"/>
            </w:r>
            <w:bookmarkEnd w:id="9"/>
          </w:p>
        </w:tc>
      </w:tr>
      <w:tr w:rsidR="00D54A01" w:rsidRPr="00D54A01" w14:paraId="78B8C3DA" w14:textId="77777777" w:rsidTr="000015F0">
        <w:trPr>
          <w:trHeight w:hRule="exact" w:val="198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3B82E3C4" w14:textId="77777777" w:rsidR="00D54A01" w:rsidRPr="00D54A01" w:rsidRDefault="00D54A01" w:rsidP="00D54A01">
            <w:pPr>
              <w:widowControl/>
              <w:autoSpaceDE/>
              <w:autoSpaceDN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68A435" w14:textId="77777777" w:rsidR="00D54A01" w:rsidRPr="00D54A01" w:rsidRDefault="00D54A01" w:rsidP="00D54A01">
            <w:pPr>
              <w:widowControl/>
              <w:autoSpaceDE/>
              <w:autoSpaceDN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74703C19" w14:textId="77777777" w:rsidR="000015F0" w:rsidRDefault="000015F0" w:rsidP="00D54A01">
            <w:pPr>
              <w:widowControl/>
              <w:autoSpaceDE/>
              <w:autoSpaceDN/>
              <w:rPr>
                <w:rFonts w:eastAsia="Times New Roman" w:cs="Times New Roman"/>
                <w:sz w:val="14"/>
                <w:szCs w:val="14"/>
              </w:rPr>
            </w:pPr>
            <w:r>
              <w:rPr>
                <w:rFonts w:eastAsia="Times New Roman" w:cs="Times New Roman"/>
                <w:sz w:val="14"/>
                <w:szCs w:val="14"/>
              </w:rPr>
              <w:t>E-Mail, Tel.</w:t>
            </w:r>
          </w:p>
          <w:p w14:paraId="10BE89CA" w14:textId="77777777" w:rsidR="00D54A01" w:rsidRPr="00D54A01" w:rsidRDefault="001A6875" w:rsidP="00D54A01">
            <w:pPr>
              <w:widowControl/>
              <w:autoSpaceDE/>
              <w:autoSpaceDN/>
              <w:rPr>
                <w:rFonts w:eastAsia="Times New Roman" w:cs="Times New Roman"/>
                <w:sz w:val="14"/>
                <w:szCs w:val="14"/>
              </w:rPr>
            </w:pPr>
            <w:r>
              <w:rPr>
                <w:rFonts w:eastAsia="Times New Roman" w:cs="Times New Roman"/>
                <w:sz w:val="14"/>
                <w:szCs w:val="14"/>
              </w:rPr>
              <w:t>:</w:t>
            </w:r>
          </w:p>
        </w:tc>
      </w:tr>
    </w:tbl>
    <w:p w14:paraId="633E683F" w14:textId="77777777" w:rsidR="00D54A01" w:rsidRPr="00D54A01" w:rsidRDefault="00D54A01" w:rsidP="00D54A01">
      <w:pPr>
        <w:widowControl/>
        <w:overflowPunct w:val="0"/>
        <w:adjustRightInd w:val="0"/>
        <w:textAlignment w:val="baseline"/>
        <w:rPr>
          <w:rFonts w:eastAsia="Times New Roman" w:cs="Times New Roman"/>
          <w:lang w:eastAsia="de-DE"/>
        </w:rPr>
      </w:pPr>
    </w:p>
    <w:p w14:paraId="6C322202" w14:textId="77777777" w:rsidR="00D54A01" w:rsidRPr="00D54A01" w:rsidRDefault="00D54A01" w:rsidP="00D54A01">
      <w:pPr>
        <w:widowControl/>
        <w:overflowPunct w:val="0"/>
        <w:adjustRightInd w:val="0"/>
        <w:textAlignment w:val="baseline"/>
        <w:rPr>
          <w:rFonts w:eastAsia="Times New Roman" w:cs="Times New Roman"/>
          <w:lang w:eastAsia="de-DE"/>
        </w:rPr>
      </w:pPr>
    </w:p>
    <w:p w14:paraId="5A4FA0DC" w14:textId="77777777" w:rsidR="00D54A01" w:rsidRPr="00D54A01" w:rsidRDefault="00D54A01" w:rsidP="00D54A01">
      <w:pPr>
        <w:widowControl/>
        <w:overflowPunct w:val="0"/>
        <w:adjustRightInd w:val="0"/>
        <w:textAlignment w:val="baseline"/>
        <w:rPr>
          <w:rFonts w:eastAsia="Times New Roman" w:cs="Times New Roman"/>
          <w:lang w:eastAsia="de-DE"/>
        </w:rPr>
      </w:pPr>
    </w:p>
    <w:p w14:paraId="3BDAF4C2" w14:textId="77777777" w:rsidR="00D54A01" w:rsidRPr="00D54A01" w:rsidRDefault="00D54A01" w:rsidP="00D54A01">
      <w:pPr>
        <w:widowControl/>
        <w:overflowPunct w:val="0"/>
        <w:adjustRightInd w:val="0"/>
        <w:textAlignment w:val="baseline"/>
        <w:rPr>
          <w:rFonts w:eastAsia="Times New Roman" w:cs="Times New Roman"/>
          <w:lang w:eastAsia="de-DE"/>
        </w:rPr>
      </w:pPr>
    </w:p>
    <w:p w14:paraId="59EC9256" w14:textId="77777777" w:rsidR="00D54A01" w:rsidRDefault="00D54A01" w:rsidP="00D54A01">
      <w:pPr>
        <w:widowControl/>
        <w:overflowPunct w:val="0"/>
        <w:adjustRightInd w:val="0"/>
        <w:textAlignment w:val="baseline"/>
        <w:rPr>
          <w:rFonts w:eastAsia="Times New Roman" w:cs="Times New Roman"/>
          <w:b/>
          <w:lang w:eastAsia="de-DE"/>
        </w:rPr>
      </w:pPr>
      <w:r>
        <w:rPr>
          <w:rFonts w:eastAsia="Times New Roman" w:cs="Times New Roman"/>
          <w:b/>
          <w:lang w:eastAsia="de-DE"/>
        </w:rPr>
        <w:t>An:</w:t>
      </w:r>
    </w:p>
    <w:p w14:paraId="63B6E19B" w14:textId="77777777" w:rsidR="00FD3794" w:rsidRDefault="00FD3794" w:rsidP="00D54A01">
      <w:pPr>
        <w:widowControl/>
        <w:overflowPunct w:val="0"/>
        <w:adjustRightInd w:val="0"/>
        <w:textAlignment w:val="baseline"/>
        <w:rPr>
          <w:rFonts w:eastAsia="Times New Roman" w:cs="Times New Roman"/>
          <w:lang w:eastAsia="de-DE"/>
        </w:rPr>
      </w:pPr>
    </w:p>
    <w:p w14:paraId="79F9D484" w14:textId="77777777" w:rsidR="00D54A01" w:rsidRPr="00D54A01" w:rsidRDefault="00D54A01" w:rsidP="00D54A01">
      <w:pPr>
        <w:widowControl/>
        <w:overflowPunct w:val="0"/>
        <w:adjustRightInd w:val="0"/>
        <w:textAlignment w:val="baseline"/>
        <w:rPr>
          <w:rFonts w:eastAsia="Times New Roman" w:cs="Times New Roman"/>
          <w:lang w:eastAsia="de-DE"/>
        </w:rPr>
      </w:pPr>
      <w:hyperlink r:id="rId9" w:history="1">
        <w:r w:rsidRPr="00FD3794">
          <w:rPr>
            <w:rStyle w:val="Hyperlink"/>
            <w:rFonts w:eastAsia="Times New Roman" w:cs="Times New Roman"/>
            <w:color w:val="auto"/>
            <w:u w:val="none"/>
            <w:lang w:eastAsia="de-DE"/>
          </w:rPr>
          <w:t>schulamt@bielefeld.de</w:t>
        </w:r>
      </w:hyperlink>
    </w:p>
    <w:p w14:paraId="005ACAA9" w14:textId="77777777" w:rsidR="00D54A01" w:rsidRDefault="00D54A01" w:rsidP="00D54A01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b/>
          <w:lang w:eastAsia="de-DE"/>
        </w:rPr>
      </w:pPr>
    </w:p>
    <w:p w14:paraId="361D6EDE" w14:textId="0434DDE5" w:rsidR="00FD3794" w:rsidRPr="00D54A01" w:rsidRDefault="00FD3794" w:rsidP="00D54A01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lang w:eastAsia="de-DE"/>
        </w:rPr>
      </w:pPr>
    </w:p>
    <w:p w14:paraId="2232FA57" w14:textId="77777777" w:rsidR="00D54A01" w:rsidRPr="00D54A01" w:rsidRDefault="00D54A01" w:rsidP="00D54A01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sz w:val="20"/>
          <w:szCs w:val="20"/>
          <w:lang w:eastAsia="de-DE"/>
        </w:rPr>
      </w:pPr>
    </w:p>
    <w:p w14:paraId="18BAAC9B" w14:textId="77777777" w:rsidR="00D54A01" w:rsidRPr="00D54A01" w:rsidRDefault="00D54A01" w:rsidP="00D54A01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sz w:val="20"/>
          <w:szCs w:val="20"/>
          <w:lang w:eastAsia="de-DE"/>
        </w:rPr>
      </w:pPr>
    </w:p>
    <w:p w14:paraId="4C7C7759" w14:textId="77777777" w:rsidR="00D54A01" w:rsidRPr="00D54A01" w:rsidRDefault="00D54A01" w:rsidP="00D54A01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sz w:val="20"/>
          <w:szCs w:val="20"/>
          <w:lang w:eastAsia="de-DE"/>
        </w:rPr>
      </w:pPr>
    </w:p>
    <w:p w14:paraId="5DFB5E48" w14:textId="77777777" w:rsidR="00D54A01" w:rsidRPr="00D54A01" w:rsidRDefault="00D54A01" w:rsidP="00D54A01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sz w:val="20"/>
          <w:szCs w:val="20"/>
          <w:lang w:eastAsia="de-DE"/>
        </w:rPr>
      </w:pPr>
    </w:p>
    <w:p w14:paraId="0F5CDEE7" w14:textId="77777777" w:rsidR="00D54A01" w:rsidRPr="00D54A01" w:rsidRDefault="00D54A01" w:rsidP="00D54A01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lang w:eastAsia="de-DE"/>
        </w:rPr>
      </w:pPr>
    </w:p>
    <w:p w14:paraId="78E00939" w14:textId="77777777" w:rsidR="00FD3794" w:rsidRPr="00D40E3F" w:rsidRDefault="00FD3794" w:rsidP="00FD3794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b/>
          <w:sz w:val="24"/>
          <w:szCs w:val="24"/>
          <w:lang w:eastAsia="de-DE"/>
        </w:rPr>
      </w:pPr>
      <w:r w:rsidRPr="00D40E3F">
        <w:rPr>
          <w:rFonts w:eastAsia="Times New Roman" w:cs="Times New Roman"/>
          <w:b/>
          <w:bCs/>
          <w:sz w:val="24"/>
          <w:szCs w:val="24"/>
          <w:lang w:eastAsia="de-DE"/>
        </w:rPr>
        <w:t xml:space="preserve">Antrag auf Übernahme von Dolmetscherleistungen im Rahmen </w:t>
      </w:r>
    </w:p>
    <w:p w14:paraId="45CED095" w14:textId="77777777" w:rsidR="00D54A01" w:rsidRPr="00D54A01" w:rsidRDefault="00FD3794" w:rsidP="00FD3794">
      <w:pPr>
        <w:widowControl/>
        <w:tabs>
          <w:tab w:val="left" w:pos="1985"/>
        </w:tabs>
        <w:overflowPunct w:val="0"/>
        <w:adjustRightInd w:val="0"/>
        <w:textAlignment w:val="baseline"/>
        <w:rPr>
          <w:rFonts w:eastAsia="Times New Roman" w:cs="Times New Roman"/>
          <w:b/>
          <w:sz w:val="24"/>
          <w:szCs w:val="24"/>
          <w:lang w:eastAsia="de-DE"/>
        </w:rPr>
      </w:pPr>
      <w:r w:rsidRPr="00D40E3F">
        <w:rPr>
          <w:rFonts w:eastAsia="Times New Roman" w:cs="Times New Roman"/>
          <w:b/>
          <w:bCs/>
          <w:sz w:val="24"/>
          <w:szCs w:val="24"/>
          <w:lang w:eastAsia="de-DE"/>
        </w:rPr>
        <w:t>des AO-SF Verfahrens zur Feststellung des sonderpädagogischen Unterstützungsbedarfs (nur für Erstverfahren)</w:t>
      </w:r>
    </w:p>
    <w:p w14:paraId="2A24CE27" w14:textId="77777777" w:rsidR="00B86B21" w:rsidRDefault="00B86B21" w:rsidP="006D4F54">
      <w:pPr>
        <w:pStyle w:val="Textkrper"/>
        <w:spacing w:before="0"/>
        <w:rPr>
          <w:b/>
          <w:sz w:val="24"/>
        </w:rPr>
      </w:pPr>
    </w:p>
    <w:p w14:paraId="610588D4" w14:textId="77777777" w:rsidR="00B86B21" w:rsidRDefault="003467FF" w:rsidP="00EB40E8">
      <w:pPr>
        <w:pStyle w:val="Listenabsatz"/>
        <w:numPr>
          <w:ilvl w:val="0"/>
          <w:numId w:val="1"/>
        </w:numPr>
        <w:tabs>
          <w:tab w:val="left" w:pos="397"/>
        </w:tabs>
        <w:spacing w:before="181" w:after="23"/>
        <w:ind w:left="284" w:hanging="284"/>
        <w:rPr>
          <w:b/>
        </w:rPr>
      </w:pPr>
      <w:r>
        <w:rPr>
          <w:b/>
        </w:rPr>
        <w:t>Angaben</w:t>
      </w:r>
      <w:r>
        <w:rPr>
          <w:b/>
          <w:spacing w:val="-5"/>
        </w:rPr>
        <w:t xml:space="preserve"> </w:t>
      </w:r>
      <w:r>
        <w:rPr>
          <w:b/>
        </w:rPr>
        <w:t>zur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Person</w:t>
      </w: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</w:tblCellMar>
        <w:tblLook w:val="01E0" w:firstRow="1" w:lastRow="1" w:firstColumn="1" w:lastColumn="1" w:noHBand="0" w:noVBand="0"/>
      </w:tblPr>
      <w:tblGrid>
        <w:gridCol w:w="4873"/>
        <w:gridCol w:w="3027"/>
        <w:gridCol w:w="1836"/>
        <w:gridCol w:w="11"/>
      </w:tblGrid>
      <w:tr w:rsidR="00B86B21" w14:paraId="4F1D36D4" w14:textId="77777777" w:rsidTr="00EB40E8">
        <w:trPr>
          <w:gridAfter w:val="1"/>
          <w:wAfter w:w="11" w:type="dxa"/>
          <w:trHeight w:hRule="exact" w:val="726"/>
        </w:trPr>
        <w:tc>
          <w:tcPr>
            <w:tcW w:w="7900" w:type="dxa"/>
            <w:gridSpan w:val="2"/>
          </w:tcPr>
          <w:p w14:paraId="2C5F24FA" w14:textId="77777777" w:rsidR="00B86B21" w:rsidRDefault="003467FF" w:rsidP="003D1365">
            <w:pPr>
              <w:pStyle w:val="TableParagraph"/>
              <w:rPr>
                <w:spacing w:val="-2"/>
                <w:sz w:val="20"/>
              </w:rPr>
            </w:pPr>
            <w:r>
              <w:rPr>
                <w:sz w:val="20"/>
              </w:rPr>
              <w:t>Name,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Vorname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Kindes:</w:t>
            </w:r>
          </w:p>
          <w:p w14:paraId="591A5D3D" w14:textId="77777777" w:rsidR="00D92C54" w:rsidRDefault="00D92C54" w:rsidP="003D13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0" w:name="Text83"/>
            <w:r>
              <w:rPr>
                <w:spacing w:val="-2"/>
                <w:sz w:val="20"/>
              </w:rPr>
              <w:instrText xml:space="preserve"> FORMTEXT </w:instrText>
            </w:r>
            <w:r>
              <w:rPr>
                <w:spacing w:val="-2"/>
                <w:sz w:val="20"/>
              </w:rPr>
            </w:r>
            <w:r>
              <w:rPr>
                <w:spacing w:val="-2"/>
                <w:sz w:val="20"/>
              </w:rPr>
              <w:fldChar w:fldCharType="separate"/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spacing w:val="-2"/>
                <w:sz w:val="20"/>
              </w:rPr>
              <w:fldChar w:fldCharType="end"/>
            </w:r>
            <w:bookmarkEnd w:id="10"/>
          </w:p>
        </w:tc>
        <w:tc>
          <w:tcPr>
            <w:tcW w:w="1836" w:type="dxa"/>
          </w:tcPr>
          <w:p w14:paraId="6377E5DE" w14:textId="77777777" w:rsidR="00B86B21" w:rsidRDefault="003467FF" w:rsidP="003D1365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Geburtsdatum:</w:t>
            </w:r>
          </w:p>
          <w:p w14:paraId="09BA6765" w14:textId="77777777" w:rsidR="00D92C54" w:rsidRPr="00D92C54" w:rsidRDefault="00D92C54" w:rsidP="003D1365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1" w:name="Text84"/>
            <w:r>
              <w:rPr>
                <w:spacing w:val="-2"/>
                <w:sz w:val="20"/>
              </w:rPr>
              <w:instrText xml:space="preserve"> FORMTEXT </w:instrText>
            </w:r>
            <w:r>
              <w:rPr>
                <w:spacing w:val="-2"/>
                <w:sz w:val="20"/>
              </w:rPr>
            </w:r>
            <w:r>
              <w:rPr>
                <w:spacing w:val="-2"/>
                <w:sz w:val="20"/>
              </w:rPr>
              <w:fldChar w:fldCharType="separate"/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spacing w:val="-2"/>
                <w:sz w:val="20"/>
              </w:rPr>
              <w:fldChar w:fldCharType="end"/>
            </w:r>
            <w:bookmarkEnd w:id="11"/>
          </w:p>
        </w:tc>
      </w:tr>
      <w:tr w:rsidR="00B86B21" w14:paraId="2FF6DD76" w14:textId="77777777" w:rsidTr="00EB40E8">
        <w:trPr>
          <w:trHeight w:hRule="exact" w:val="726"/>
        </w:trPr>
        <w:tc>
          <w:tcPr>
            <w:tcW w:w="9742" w:type="dxa"/>
            <w:gridSpan w:val="4"/>
          </w:tcPr>
          <w:p w14:paraId="2ECD3224" w14:textId="77777777" w:rsidR="00B86B21" w:rsidRDefault="003467FF" w:rsidP="003D1365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Anschrift:</w:t>
            </w:r>
          </w:p>
          <w:p w14:paraId="110961BA" w14:textId="77777777" w:rsidR="00D92C54" w:rsidRDefault="00D92C54" w:rsidP="003D136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2" w:name="Text85"/>
            <w:r>
              <w:rPr>
                <w:spacing w:val="-2"/>
                <w:sz w:val="20"/>
              </w:rPr>
              <w:instrText xml:space="preserve"> FORMTEXT </w:instrText>
            </w:r>
            <w:r>
              <w:rPr>
                <w:spacing w:val="-2"/>
                <w:sz w:val="20"/>
              </w:rPr>
            </w:r>
            <w:r>
              <w:rPr>
                <w:spacing w:val="-2"/>
                <w:sz w:val="20"/>
              </w:rPr>
              <w:fldChar w:fldCharType="separate"/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spacing w:val="-2"/>
                <w:sz w:val="20"/>
              </w:rPr>
              <w:fldChar w:fldCharType="end"/>
            </w:r>
            <w:bookmarkEnd w:id="12"/>
          </w:p>
        </w:tc>
      </w:tr>
      <w:tr w:rsidR="00B86B21" w14:paraId="4666CCB9" w14:textId="77777777" w:rsidTr="00D92C54">
        <w:trPr>
          <w:trHeight w:hRule="exact" w:val="244"/>
        </w:trPr>
        <w:tc>
          <w:tcPr>
            <w:tcW w:w="9747" w:type="dxa"/>
            <w:gridSpan w:val="4"/>
            <w:tcBorders>
              <w:bottom w:val="nil"/>
            </w:tcBorders>
          </w:tcPr>
          <w:p w14:paraId="2C9AB6E2" w14:textId="77777777" w:rsidR="00B86B21" w:rsidRDefault="003467FF" w:rsidP="00EE3525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Name/n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Anschrift/en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des/der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Erziehungsberechtigten:</w:t>
            </w:r>
          </w:p>
        </w:tc>
      </w:tr>
      <w:tr w:rsidR="00B86B21" w:rsidRPr="00EE3525" w14:paraId="194C2885" w14:textId="77777777" w:rsidTr="00EB40E8">
        <w:trPr>
          <w:trHeight w:hRule="exact" w:val="482"/>
        </w:trPr>
        <w:tc>
          <w:tcPr>
            <w:tcW w:w="4873" w:type="dxa"/>
            <w:tcBorders>
              <w:top w:val="nil"/>
            </w:tcBorders>
            <w:vAlign w:val="bottom"/>
          </w:tcPr>
          <w:p w14:paraId="70C8C021" w14:textId="77777777" w:rsidR="00B86B21" w:rsidRPr="00EE3525" w:rsidRDefault="002764D8" w:rsidP="00EE3525">
            <w:pPr>
              <w:pStyle w:val="TableParagraph"/>
              <w:rPr>
                <w:sz w:val="20"/>
                <w:szCs w:val="20"/>
              </w:rPr>
            </w:pPr>
            <w:r w:rsidRPr="00EE3525">
              <w:rPr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13" w:name="Text70"/>
            <w:r w:rsidRPr="00EE3525">
              <w:rPr>
                <w:sz w:val="20"/>
                <w:szCs w:val="20"/>
              </w:rPr>
              <w:instrText xml:space="preserve"> FORMTEXT </w:instrText>
            </w:r>
            <w:r w:rsidRPr="00EE3525">
              <w:rPr>
                <w:sz w:val="20"/>
                <w:szCs w:val="20"/>
              </w:rPr>
            </w:r>
            <w:r w:rsidRPr="00EE3525">
              <w:rPr>
                <w:sz w:val="20"/>
                <w:szCs w:val="20"/>
              </w:rPr>
              <w:fldChar w:fldCharType="separate"/>
            </w:r>
            <w:r w:rsidRPr="00EE3525">
              <w:rPr>
                <w:noProof/>
                <w:sz w:val="20"/>
                <w:szCs w:val="20"/>
              </w:rPr>
              <w:t> </w:t>
            </w:r>
            <w:r w:rsidRPr="00EE3525">
              <w:rPr>
                <w:noProof/>
                <w:sz w:val="20"/>
                <w:szCs w:val="20"/>
              </w:rPr>
              <w:t> </w:t>
            </w:r>
            <w:r w:rsidRPr="00EE3525">
              <w:rPr>
                <w:noProof/>
                <w:sz w:val="20"/>
                <w:szCs w:val="20"/>
              </w:rPr>
              <w:t> </w:t>
            </w:r>
            <w:r w:rsidRPr="00EE3525">
              <w:rPr>
                <w:noProof/>
                <w:sz w:val="20"/>
                <w:szCs w:val="20"/>
              </w:rPr>
              <w:t> </w:t>
            </w:r>
            <w:r w:rsidRPr="00EE3525">
              <w:rPr>
                <w:noProof/>
                <w:sz w:val="20"/>
                <w:szCs w:val="20"/>
              </w:rPr>
              <w:t> </w:t>
            </w:r>
            <w:r w:rsidRPr="00EE3525"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4874" w:type="dxa"/>
            <w:gridSpan w:val="3"/>
            <w:tcBorders>
              <w:top w:val="nil"/>
            </w:tcBorders>
            <w:vAlign w:val="bottom"/>
          </w:tcPr>
          <w:p w14:paraId="607F938B" w14:textId="77777777" w:rsidR="00B86B21" w:rsidRPr="00EE3525" w:rsidRDefault="00EE3525" w:rsidP="00EE352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14" w:name="Text7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"/>
          </w:p>
        </w:tc>
      </w:tr>
      <w:tr w:rsidR="002764D8" w:rsidRPr="00EE3525" w14:paraId="2F870A30" w14:textId="77777777" w:rsidTr="00EB40E8">
        <w:trPr>
          <w:trHeight w:hRule="exact" w:val="482"/>
        </w:trPr>
        <w:tc>
          <w:tcPr>
            <w:tcW w:w="4873" w:type="dxa"/>
            <w:tcBorders>
              <w:top w:val="nil"/>
            </w:tcBorders>
            <w:vAlign w:val="bottom"/>
          </w:tcPr>
          <w:p w14:paraId="19BB34CF" w14:textId="77777777" w:rsidR="002764D8" w:rsidRPr="00EE3525" w:rsidRDefault="00EE3525" w:rsidP="00EE352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15" w:name="Text7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4874" w:type="dxa"/>
            <w:gridSpan w:val="3"/>
            <w:tcBorders>
              <w:top w:val="nil"/>
            </w:tcBorders>
            <w:vAlign w:val="bottom"/>
          </w:tcPr>
          <w:p w14:paraId="3DE5AF68" w14:textId="77777777" w:rsidR="002764D8" w:rsidRPr="00EE3525" w:rsidRDefault="00EE3525" w:rsidP="00EE352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16" w:name="Text7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6"/>
          </w:p>
        </w:tc>
      </w:tr>
      <w:tr w:rsidR="002764D8" w:rsidRPr="00EE3525" w14:paraId="28052530" w14:textId="77777777" w:rsidTr="00EB40E8">
        <w:trPr>
          <w:trHeight w:hRule="exact" w:val="482"/>
        </w:trPr>
        <w:tc>
          <w:tcPr>
            <w:tcW w:w="4873" w:type="dxa"/>
            <w:tcBorders>
              <w:top w:val="nil"/>
            </w:tcBorders>
            <w:vAlign w:val="bottom"/>
          </w:tcPr>
          <w:p w14:paraId="6A9EB25F" w14:textId="77777777" w:rsidR="002764D8" w:rsidRPr="00EE3525" w:rsidRDefault="00EE3525" w:rsidP="00EE352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7" w:name="Text7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4874" w:type="dxa"/>
            <w:gridSpan w:val="3"/>
            <w:tcBorders>
              <w:top w:val="nil"/>
            </w:tcBorders>
            <w:vAlign w:val="bottom"/>
          </w:tcPr>
          <w:p w14:paraId="652DC5AB" w14:textId="77777777" w:rsidR="002764D8" w:rsidRPr="00EE3525" w:rsidRDefault="00EE3525" w:rsidP="00EE352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8" w:name="Text7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</w:p>
        </w:tc>
      </w:tr>
      <w:tr w:rsidR="002764D8" w:rsidRPr="00EE3525" w14:paraId="21EE4960" w14:textId="77777777" w:rsidTr="00EB40E8">
        <w:trPr>
          <w:trHeight w:hRule="exact" w:val="482"/>
        </w:trPr>
        <w:tc>
          <w:tcPr>
            <w:tcW w:w="4873" w:type="dxa"/>
            <w:tcBorders>
              <w:top w:val="nil"/>
            </w:tcBorders>
            <w:vAlign w:val="bottom"/>
          </w:tcPr>
          <w:p w14:paraId="687063C6" w14:textId="77777777" w:rsidR="002764D8" w:rsidRPr="00EE3525" w:rsidRDefault="00EE3525" w:rsidP="00EE352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9" w:name="Text7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4874" w:type="dxa"/>
            <w:gridSpan w:val="3"/>
            <w:tcBorders>
              <w:top w:val="nil"/>
            </w:tcBorders>
            <w:vAlign w:val="bottom"/>
          </w:tcPr>
          <w:p w14:paraId="3AB08BC1" w14:textId="77777777" w:rsidR="002764D8" w:rsidRPr="00EE3525" w:rsidRDefault="00EE3525" w:rsidP="00EE352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20" w:name="Text7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0"/>
          </w:p>
        </w:tc>
      </w:tr>
      <w:tr w:rsidR="00B86B21" w14:paraId="2D65B055" w14:textId="77777777" w:rsidTr="00EB40E8">
        <w:trPr>
          <w:trHeight w:hRule="exact" w:val="726"/>
        </w:trPr>
        <w:tc>
          <w:tcPr>
            <w:tcW w:w="9747" w:type="dxa"/>
            <w:gridSpan w:val="4"/>
          </w:tcPr>
          <w:p w14:paraId="4D81AEAF" w14:textId="77777777" w:rsidR="00B86B21" w:rsidRDefault="003467FF" w:rsidP="00EE3525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Herkunftsland/Herkunftssprache:</w:t>
            </w:r>
          </w:p>
          <w:p w14:paraId="03173C01" w14:textId="77777777" w:rsidR="002764D8" w:rsidRDefault="002764D8" w:rsidP="00EE352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21" w:name="Text69"/>
            <w:r>
              <w:rPr>
                <w:spacing w:val="-2"/>
                <w:sz w:val="20"/>
              </w:rPr>
              <w:instrText xml:space="preserve"> FORMTEXT </w:instrText>
            </w:r>
            <w:r>
              <w:rPr>
                <w:spacing w:val="-2"/>
                <w:sz w:val="20"/>
              </w:rPr>
            </w:r>
            <w:r>
              <w:rPr>
                <w:spacing w:val="-2"/>
                <w:sz w:val="20"/>
              </w:rPr>
              <w:fldChar w:fldCharType="separate"/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spacing w:val="-2"/>
                <w:sz w:val="20"/>
              </w:rPr>
              <w:fldChar w:fldCharType="end"/>
            </w:r>
            <w:bookmarkEnd w:id="21"/>
          </w:p>
        </w:tc>
      </w:tr>
      <w:tr w:rsidR="00B86B21" w14:paraId="381CC57C" w14:textId="77777777" w:rsidTr="00EB40E8">
        <w:trPr>
          <w:trHeight w:hRule="exact" w:val="964"/>
        </w:trPr>
        <w:tc>
          <w:tcPr>
            <w:tcW w:w="9747" w:type="dxa"/>
            <w:gridSpan w:val="4"/>
          </w:tcPr>
          <w:p w14:paraId="312A68AD" w14:textId="77777777" w:rsidR="00B86B21" w:rsidRDefault="003467FF" w:rsidP="00EE3525">
            <w:pPr>
              <w:pStyle w:val="TableParagraph"/>
              <w:ind w:right="323"/>
              <w:rPr>
                <w:sz w:val="20"/>
              </w:rPr>
            </w:pPr>
            <w:r>
              <w:rPr>
                <w:sz w:val="20"/>
              </w:rPr>
              <w:t>Zuwanderung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Familie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Deutschland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deutschsprachiges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="00EE3525">
              <w:rPr>
                <w:sz w:val="20"/>
              </w:rPr>
              <w:t>m</w:t>
            </w:r>
            <w:r>
              <w:rPr>
                <w:sz w:val="20"/>
              </w:rPr>
              <w:t>ax.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Jahre) im Jahr:</w:t>
            </w:r>
          </w:p>
          <w:p w14:paraId="42FE7D61" w14:textId="77777777" w:rsidR="00EE3525" w:rsidRDefault="00EE3525" w:rsidP="00EE3525">
            <w:pPr>
              <w:pStyle w:val="TableParagraph"/>
              <w:ind w:right="323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22" w:name="Text7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2"/>
          </w:p>
        </w:tc>
      </w:tr>
    </w:tbl>
    <w:p w14:paraId="42D0F851" w14:textId="77777777" w:rsidR="00B86B21" w:rsidRDefault="00B86B21">
      <w:pPr>
        <w:pStyle w:val="Textkrper"/>
        <w:spacing w:before="6"/>
        <w:rPr>
          <w:b/>
          <w:sz w:val="21"/>
        </w:rPr>
      </w:pPr>
    </w:p>
    <w:p w14:paraId="65D32632" w14:textId="77777777" w:rsidR="00B86B21" w:rsidRDefault="003467FF" w:rsidP="00EB40E8">
      <w:pPr>
        <w:pStyle w:val="Listenabsatz"/>
        <w:numPr>
          <w:ilvl w:val="0"/>
          <w:numId w:val="1"/>
        </w:numPr>
        <w:spacing w:after="24"/>
        <w:ind w:left="284" w:hanging="284"/>
        <w:rPr>
          <w:b/>
        </w:rPr>
      </w:pPr>
      <w:r>
        <w:rPr>
          <w:b/>
        </w:rPr>
        <w:t>Angaben</w:t>
      </w:r>
      <w:r>
        <w:rPr>
          <w:b/>
          <w:spacing w:val="-5"/>
        </w:rPr>
        <w:t xml:space="preserve"> </w:t>
      </w:r>
      <w:r>
        <w:rPr>
          <w:b/>
        </w:rPr>
        <w:t>zur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Dolmetscherleistung:</w:t>
      </w: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</w:tblCellMar>
        <w:tblLook w:val="01E0" w:firstRow="1" w:lastRow="1" w:firstColumn="1" w:lastColumn="1" w:noHBand="0" w:noVBand="0"/>
      </w:tblPr>
      <w:tblGrid>
        <w:gridCol w:w="9747"/>
      </w:tblGrid>
      <w:tr w:rsidR="00B86B21" w14:paraId="5C5493D4" w14:textId="77777777" w:rsidTr="00EB40E8">
        <w:trPr>
          <w:trHeight w:hRule="exact" w:val="726"/>
        </w:trPr>
        <w:tc>
          <w:tcPr>
            <w:tcW w:w="9747" w:type="dxa"/>
          </w:tcPr>
          <w:p w14:paraId="706D4625" w14:textId="77777777" w:rsidR="00B86B21" w:rsidRDefault="00C273A1" w:rsidP="00EB40E8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Name</w:t>
            </w:r>
            <w:r w:rsidR="003467FF">
              <w:rPr>
                <w:spacing w:val="-2"/>
                <w:sz w:val="20"/>
              </w:rPr>
              <w:t>:</w:t>
            </w:r>
          </w:p>
          <w:p w14:paraId="2B28EE8E" w14:textId="77777777" w:rsidR="00EB40E8" w:rsidRDefault="00EB40E8" w:rsidP="00EB40E8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23" w:name="Text79"/>
            <w:r>
              <w:rPr>
                <w:spacing w:val="-2"/>
                <w:sz w:val="20"/>
              </w:rPr>
              <w:instrText xml:space="preserve"> FORMTEXT </w:instrText>
            </w:r>
            <w:r>
              <w:rPr>
                <w:spacing w:val="-2"/>
                <w:sz w:val="20"/>
              </w:rPr>
            </w:r>
            <w:r>
              <w:rPr>
                <w:spacing w:val="-2"/>
                <w:sz w:val="20"/>
              </w:rPr>
              <w:fldChar w:fldCharType="separate"/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spacing w:val="-2"/>
                <w:sz w:val="20"/>
              </w:rPr>
              <w:fldChar w:fldCharType="end"/>
            </w:r>
            <w:bookmarkEnd w:id="23"/>
          </w:p>
        </w:tc>
      </w:tr>
      <w:tr w:rsidR="00B86B21" w14:paraId="06A94F00" w14:textId="77777777" w:rsidTr="00EB40E8">
        <w:trPr>
          <w:trHeight w:hRule="exact" w:val="726"/>
        </w:trPr>
        <w:tc>
          <w:tcPr>
            <w:tcW w:w="9747" w:type="dxa"/>
          </w:tcPr>
          <w:p w14:paraId="33B8087A" w14:textId="77777777" w:rsidR="00B86B21" w:rsidRDefault="003467FF" w:rsidP="00EB40E8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Sprache:</w:t>
            </w:r>
          </w:p>
          <w:p w14:paraId="362A0FB4" w14:textId="77777777" w:rsidR="00EB40E8" w:rsidRDefault="00EB40E8" w:rsidP="00EB40E8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24" w:name="Text80"/>
            <w:r>
              <w:rPr>
                <w:spacing w:val="-2"/>
                <w:sz w:val="20"/>
              </w:rPr>
              <w:instrText xml:space="preserve"> FORMTEXT </w:instrText>
            </w:r>
            <w:r>
              <w:rPr>
                <w:spacing w:val="-2"/>
                <w:sz w:val="20"/>
              </w:rPr>
            </w:r>
            <w:r>
              <w:rPr>
                <w:spacing w:val="-2"/>
                <w:sz w:val="20"/>
              </w:rPr>
              <w:fldChar w:fldCharType="separate"/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spacing w:val="-2"/>
                <w:sz w:val="20"/>
              </w:rPr>
              <w:fldChar w:fldCharType="end"/>
            </w:r>
            <w:bookmarkEnd w:id="24"/>
          </w:p>
        </w:tc>
      </w:tr>
      <w:tr w:rsidR="00B86B21" w14:paraId="5EDB5A79" w14:textId="77777777" w:rsidTr="00EB40E8">
        <w:trPr>
          <w:trHeight w:hRule="exact" w:val="726"/>
        </w:trPr>
        <w:tc>
          <w:tcPr>
            <w:tcW w:w="9747" w:type="dxa"/>
          </w:tcPr>
          <w:p w14:paraId="284867FA" w14:textId="77777777" w:rsidR="00B86B21" w:rsidRDefault="003467FF" w:rsidP="00EB40E8">
            <w:pPr>
              <w:pStyle w:val="TableParagraph"/>
              <w:rPr>
                <w:spacing w:val="-2"/>
                <w:sz w:val="20"/>
              </w:rPr>
            </w:pPr>
            <w:r>
              <w:rPr>
                <w:sz w:val="20"/>
              </w:rPr>
              <w:t>Gesamtkosten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vorheriger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Absprache:</w:t>
            </w:r>
          </w:p>
          <w:p w14:paraId="7CC9A567" w14:textId="77777777" w:rsidR="00EB40E8" w:rsidRDefault="00EB40E8" w:rsidP="00EB40E8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25" w:name="Text81"/>
            <w:r>
              <w:rPr>
                <w:spacing w:val="-2"/>
                <w:sz w:val="20"/>
              </w:rPr>
              <w:instrText xml:space="preserve"> FORMTEXT </w:instrText>
            </w:r>
            <w:r>
              <w:rPr>
                <w:spacing w:val="-2"/>
                <w:sz w:val="20"/>
              </w:rPr>
            </w:r>
            <w:r>
              <w:rPr>
                <w:spacing w:val="-2"/>
                <w:sz w:val="20"/>
              </w:rPr>
              <w:fldChar w:fldCharType="separate"/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noProof/>
                <w:spacing w:val="-2"/>
                <w:sz w:val="20"/>
              </w:rPr>
              <w:t> </w:t>
            </w:r>
            <w:r>
              <w:rPr>
                <w:spacing w:val="-2"/>
                <w:sz w:val="20"/>
              </w:rPr>
              <w:fldChar w:fldCharType="end"/>
            </w:r>
            <w:bookmarkEnd w:id="25"/>
          </w:p>
        </w:tc>
      </w:tr>
    </w:tbl>
    <w:p w14:paraId="202AD01E" w14:textId="77777777" w:rsidR="00B86B21" w:rsidRPr="00C273A1" w:rsidRDefault="00B86B21">
      <w:pPr>
        <w:pStyle w:val="Textkrper"/>
        <w:spacing w:before="0"/>
        <w:rPr>
          <w:b/>
          <w:sz w:val="16"/>
          <w:szCs w:val="16"/>
        </w:rPr>
      </w:pPr>
    </w:p>
    <w:p w14:paraId="257EC18D" w14:textId="77777777" w:rsidR="00C273A1" w:rsidRPr="00C273A1" w:rsidRDefault="00C273A1">
      <w:pPr>
        <w:pStyle w:val="Textkrper"/>
        <w:spacing w:before="0"/>
        <w:rPr>
          <w:b/>
          <w:sz w:val="16"/>
          <w:szCs w:val="16"/>
        </w:rPr>
      </w:pPr>
    </w:p>
    <w:p w14:paraId="0AD40FF9" w14:textId="77777777" w:rsidR="00C273A1" w:rsidRPr="00C273A1" w:rsidRDefault="00C273A1">
      <w:pPr>
        <w:pStyle w:val="Textkrper"/>
        <w:spacing w:before="0"/>
        <w:rPr>
          <w:b/>
          <w:sz w:val="16"/>
          <w:szCs w:val="16"/>
        </w:rPr>
      </w:pPr>
    </w:p>
    <w:p w14:paraId="04757D75" w14:textId="77777777" w:rsidR="00C273A1" w:rsidRPr="00C273A1" w:rsidRDefault="00C273A1">
      <w:pPr>
        <w:pStyle w:val="Textkrper"/>
        <w:spacing w:before="0"/>
        <w:rPr>
          <w:b/>
        </w:rPr>
      </w:pPr>
      <w:r w:rsidRPr="00C273A1">
        <w:rPr>
          <w:b/>
        </w:rPr>
        <w:fldChar w:fldCharType="begin">
          <w:ffData>
            <w:name w:val="Text82"/>
            <w:enabled/>
            <w:calcOnExit w:val="0"/>
            <w:textInput/>
          </w:ffData>
        </w:fldChar>
      </w:r>
      <w:bookmarkStart w:id="26" w:name="Text82"/>
      <w:r w:rsidRPr="00C273A1">
        <w:rPr>
          <w:b/>
        </w:rPr>
        <w:instrText xml:space="preserve"> FORMTEXT </w:instrText>
      </w:r>
      <w:r w:rsidRPr="00C273A1">
        <w:rPr>
          <w:b/>
        </w:rPr>
      </w:r>
      <w:r w:rsidRPr="00C273A1">
        <w:rPr>
          <w:b/>
        </w:rPr>
        <w:fldChar w:fldCharType="separate"/>
      </w:r>
      <w:r w:rsidRPr="00C273A1">
        <w:rPr>
          <w:b/>
          <w:noProof/>
        </w:rPr>
        <w:t> </w:t>
      </w:r>
      <w:r w:rsidRPr="00C273A1">
        <w:rPr>
          <w:b/>
          <w:noProof/>
        </w:rPr>
        <w:t> </w:t>
      </w:r>
      <w:r w:rsidRPr="00C273A1">
        <w:rPr>
          <w:b/>
          <w:noProof/>
        </w:rPr>
        <w:t> </w:t>
      </w:r>
      <w:r w:rsidRPr="00C273A1">
        <w:rPr>
          <w:b/>
          <w:noProof/>
        </w:rPr>
        <w:t> </w:t>
      </w:r>
      <w:r w:rsidRPr="00C273A1">
        <w:rPr>
          <w:b/>
          <w:noProof/>
        </w:rPr>
        <w:t> </w:t>
      </w:r>
      <w:r w:rsidRPr="00C273A1">
        <w:rPr>
          <w:b/>
        </w:rPr>
        <w:fldChar w:fldCharType="end"/>
      </w:r>
      <w:bookmarkEnd w:id="26"/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518"/>
        <w:gridCol w:w="3969"/>
      </w:tblGrid>
      <w:tr w:rsidR="00C273A1" w14:paraId="051DC200" w14:textId="77777777" w:rsidTr="00C273A1">
        <w:tc>
          <w:tcPr>
            <w:tcW w:w="3260" w:type="dxa"/>
            <w:tcBorders>
              <w:top w:val="single" w:sz="4" w:space="0" w:color="auto"/>
            </w:tcBorders>
          </w:tcPr>
          <w:p w14:paraId="2A5A953F" w14:textId="77777777" w:rsidR="00C273A1" w:rsidRDefault="00C273A1" w:rsidP="003467FF">
            <w:pPr>
              <w:pStyle w:val="Textkrper"/>
              <w:tabs>
                <w:tab w:val="right" w:pos="3044"/>
              </w:tabs>
              <w:spacing w:before="0"/>
              <w:rPr>
                <w:b/>
              </w:rPr>
            </w:pPr>
            <w:r w:rsidRPr="00C273A1">
              <w:rPr>
                <w:sz w:val="14"/>
                <w:szCs w:val="14"/>
              </w:rPr>
              <w:t>Ort,</w:t>
            </w:r>
            <w:r w:rsidRPr="00C273A1">
              <w:rPr>
                <w:spacing w:val="-2"/>
                <w:sz w:val="14"/>
                <w:szCs w:val="14"/>
              </w:rPr>
              <w:t xml:space="preserve"> Datum</w:t>
            </w:r>
            <w:r w:rsidR="003467FF">
              <w:rPr>
                <w:spacing w:val="-2"/>
                <w:sz w:val="14"/>
                <w:szCs w:val="14"/>
              </w:rPr>
              <w:tab/>
            </w:r>
          </w:p>
        </w:tc>
        <w:tc>
          <w:tcPr>
            <w:tcW w:w="2518" w:type="dxa"/>
          </w:tcPr>
          <w:p w14:paraId="701C5E03" w14:textId="77777777" w:rsidR="00C273A1" w:rsidRDefault="00C273A1">
            <w:pPr>
              <w:pStyle w:val="Textkrper"/>
              <w:spacing w:before="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0B4F87EA" w14:textId="77777777" w:rsidR="00C273A1" w:rsidRDefault="00C273A1">
            <w:pPr>
              <w:pStyle w:val="Textkrper"/>
              <w:spacing w:before="0"/>
              <w:rPr>
                <w:b/>
              </w:rPr>
            </w:pPr>
            <w:r w:rsidRPr="00C273A1">
              <w:rPr>
                <w:sz w:val="14"/>
                <w:szCs w:val="14"/>
              </w:rPr>
              <w:t>Unterschrift</w:t>
            </w:r>
            <w:r w:rsidRPr="00C273A1">
              <w:rPr>
                <w:spacing w:val="-8"/>
                <w:sz w:val="14"/>
                <w:szCs w:val="14"/>
              </w:rPr>
              <w:t xml:space="preserve"> </w:t>
            </w:r>
            <w:r w:rsidRPr="00C273A1">
              <w:rPr>
                <w:sz w:val="14"/>
                <w:szCs w:val="14"/>
              </w:rPr>
              <w:t>der</w:t>
            </w:r>
            <w:r w:rsidRPr="00C273A1">
              <w:rPr>
                <w:spacing w:val="-4"/>
                <w:sz w:val="14"/>
                <w:szCs w:val="14"/>
              </w:rPr>
              <w:t xml:space="preserve"> </w:t>
            </w:r>
            <w:r w:rsidRPr="00C273A1">
              <w:rPr>
                <w:spacing w:val="-2"/>
                <w:sz w:val="14"/>
                <w:szCs w:val="14"/>
              </w:rPr>
              <w:t>Schulleitung</w:t>
            </w:r>
          </w:p>
        </w:tc>
      </w:tr>
    </w:tbl>
    <w:p w14:paraId="61A830FF" w14:textId="77777777" w:rsidR="00B86B21" w:rsidRPr="00C273A1" w:rsidRDefault="00B86B21">
      <w:pPr>
        <w:pStyle w:val="Textkrper"/>
        <w:spacing w:before="0"/>
        <w:rPr>
          <w:b/>
          <w:sz w:val="4"/>
          <w:szCs w:val="4"/>
        </w:rPr>
      </w:pPr>
    </w:p>
    <w:sectPr w:rsidR="00B86B21" w:rsidRPr="00C273A1" w:rsidSect="003467FF">
      <w:footerReference w:type="default" r:id="rId10"/>
      <w:type w:val="continuous"/>
      <w:pgSz w:w="11910" w:h="16840" w:code="9"/>
      <w:pgMar w:top="680" w:right="851" w:bottom="737" w:left="1418" w:header="0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09329" w14:textId="77777777" w:rsidR="00F4493D" w:rsidRDefault="00F4493D">
      <w:r>
        <w:separator/>
      </w:r>
    </w:p>
  </w:endnote>
  <w:endnote w:type="continuationSeparator" w:id="0">
    <w:p w14:paraId="18829FA4" w14:textId="77777777" w:rsidR="00F4493D" w:rsidRDefault="00F44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B3D63" w14:textId="40C7AF19" w:rsidR="009A3E33" w:rsidRPr="00C273A1" w:rsidRDefault="008F16E3" w:rsidP="00C273A1">
    <w:pPr>
      <w:pStyle w:val="Fuzeile"/>
      <w:tabs>
        <w:tab w:val="clear" w:pos="9072"/>
        <w:tab w:val="right" w:pos="9639"/>
      </w:tabs>
      <w:rPr>
        <w:sz w:val="14"/>
        <w:szCs w:val="14"/>
      </w:rPr>
    </w:pPr>
    <w:r w:rsidRPr="00C273A1">
      <w:rPr>
        <w:sz w:val="14"/>
        <w:szCs w:val="14"/>
      </w:rPr>
      <w:t xml:space="preserve">400/FB </w:t>
    </w:r>
    <w:r w:rsidR="009A3E33" w:rsidRPr="00C273A1">
      <w:rPr>
        <w:sz w:val="14"/>
        <w:szCs w:val="14"/>
      </w:rPr>
      <w:t>2</w:t>
    </w:r>
    <w:r w:rsidRPr="00C273A1">
      <w:rPr>
        <w:sz w:val="14"/>
        <w:szCs w:val="14"/>
      </w:rPr>
      <w:t>0</w:t>
    </w:r>
    <w:r w:rsidR="009A3E33" w:rsidRPr="00C273A1">
      <w:rPr>
        <w:sz w:val="14"/>
        <w:szCs w:val="14"/>
      </w:rPr>
      <w:t xml:space="preserve"> AO-SF A</w:t>
    </w:r>
    <w:r w:rsidR="00C766A9">
      <w:rPr>
        <w:sz w:val="14"/>
        <w:szCs w:val="14"/>
      </w:rPr>
      <w:t>ntrag Dolmetscher Schuljahr 202</w:t>
    </w:r>
    <w:r w:rsidR="00E85177">
      <w:rPr>
        <w:sz w:val="14"/>
        <w:szCs w:val="14"/>
      </w:rPr>
      <w:t>6</w:t>
    </w:r>
    <w:r w:rsidR="00C766A9">
      <w:rPr>
        <w:sz w:val="14"/>
        <w:szCs w:val="14"/>
      </w:rPr>
      <w:t>/2</w:t>
    </w:r>
    <w:r w:rsidR="00E85177">
      <w:rPr>
        <w:sz w:val="14"/>
        <w:szCs w:val="14"/>
      </w:rPr>
      <w:t>7</w:t>
    </w:r>
    <w:r w:rsidR="009A3E33" w:rsidRPr="00C273A1">
      <w:rPr>
        <w:sz w:val="14"/>
        <w:szCs w:val="14"/>
      </w:rPr>
      <w:t xml:space="preserve">       </w:t>
    </w:r>
    <w:r w:rsidR="00A17E64">
      <w:rPr>
        <w:sz w:val="14"/>
        <w:szCs w:val="14"/>
      </w:rPr>
      <w:t>0</w:t>
    </w:r>
    <w:r w:rsidR="00E85177">
      <w:rPr>
        <w:sz w:val="14"/>
        <w:szCs w:val="14"/>
      </w:rPr>
      <w:t>8</w:t>
    </w:r>
    <w:r w:rsidR="00C766A9">
      <w:rPr>
        <w:sz w:val="14"/>
        <w:szCs w:val="14"/>
      </w:rPr>
      <w:t>.2</w:t>
    </w:r>
    <w:r w:rsidR="00A17E64">
      <w:rPr>
        <w:sz w:val="14"/>
        <w:szCs w:val="14"/>
      </w:rPr>
      <w:t>6</w:t>
    </w:r>
    <w:r w:rsidR="009A3E33" w:rsidRPr="00C273A1">
      <w:rPr>
        <w:sz w:val="14"/>
        <w:szCs w:val="14"/>
      </w:rPr>
      <w:t>**</w:t>
    </w:r>
    <w:r w:rsidR="009A3E33" w:rsidRPr="00C273A1">
      <w:rPr>
        <w:sz w:val="14"/>
        <w:szCs w:val="14"/>
      </w:rPr>
      <w:tab/>
    </w:r>
    <w:r w:rsidR="00C273A1">
      <w:rPr>
        <w:sz w:val="14"/>
        <w:szCs w:val="14"/>
      </w:rPr>
      <w:tab/>
    </w:r>
    <w:r w:rsidR="009A3E33" w:rsidRPr="00C273A1">
      <w:rPr>
        <w:sz w:val="14"/>
        <w:szCs w:val="14"/>
      </w:rPr>
      <w:t xml:space="preserve">Seite </w:t>
    </w:r>
    <w:r w:rsidR="009A3E33" w:rsidRPr="00C273A1">
      <w:rPr>
        <w:b/>
        <w:sz w:val="14"/>
        <w:szCs w:val="14"/>
      </w:rPr>
      <w:fldChar w:fldCharType="begin"/>
    </w:r>
    <w:r w:rsidR="009A3E33" w:rsidRPr="00C273A1">
      <w:rPr>
        <w:b/>
        <w:sz w:val="14"/>
        <w:szCs w:val="14"/>
      </w:rPr>
      <w:instrText>PAGE  \* Arabic  \* MERGEFORMAT</w:instrText>
    </w:r>
    <w:r w:rsidR="009A3E33" w:rsidRPr="00C273A1">
      <w:rPr>
        <w:b/>
        <w:sz w:val="14"/>
        <w:szCs w:val="14"/>
      </w:rPr>
      <w:fldChar w:fldCharType="separate"/>
    </w:r>
    <w:r w:rsidR="00964CC8">
      <w:rPr>
        <w:b/>
        <w:noProof/>
        <w:sz w:val="14"/>
        <w:szCs w:val="14"/>
      </w:rPr>
      <w:t>1</w:t>
    </w:r>
    <w:r w:rsidR="009A3E33" w:rsidRPr="00C273A1">
      <w:rPr>
        <w:sz w:val="14"/>
        <w:szCs w:val="14"/>
      </w:rPr>
      <w:fldChar w:fldCharType="end"/>
    </w:r>
    <w:r w:rsidR="009A3E33" w:rsidRPr="00C273A1">
      <w:rPr>
        <w:sz w:val="14"/>
        <w:szCs w:val="14"/>
      </w:rPr>
      <w:t xml:space="preserve"> von </w:t>
    </w:r>
    <w:r w:rsidR="009A3E33" w:rsidRPr="00C273A1">
      <w:rPr>
        <w:b/>
        <w:sz w:val="14"/>
        <w:szCs w:val="14"/>
      </w:rPr>
      <w:fldChar w:fldCharType="begin"/>
    </w:r>
    <w:r w:rsidR="009A3E33" w:rsidRPr="00C273A1">
      <w:rPr>
        <w:b/>
        <w:sz w:val="14"/>
        <w:szCs w:val="14"/>
      </w:rPr>
      <w:instrText>NUMPAGES  \* Arabic  \* MERGEFORMAT</w:instrText>
    </w:r>
    <w:r w:rsidR="009A3E33" w:rsidRPr="00C273A1">
      <w:rPr>
        <w:b/>
        <w:sz w:val="14"/>
        <w:szCs w:val="14"/>
      </w:rPr>
      <w:fldChar w:fldCharType="separate"/>
    </w:r>
    <w:r w:rsidR="00964CC8">
      <w:rPr>
        <w:b/>
        <w:noProof/>
        <w:sz w:val="14"/>
        <w:szCs w:val="14"/>
      </w:rPr>
      <w:t>2</w:t>
    </w:r>
    <w:r w:rsidR="009A3E33" w:rsidRPr="00C273A1">
      <w:rPr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6ED4F" w14:textId="7AD2CDFA" w:rsidR="00C273A1" w:rsidRPr="00C273A1" w:rsidRDefault="00C273A1" w:rsidP="00C273A1">
    <w:pPr>
      <w:pStyle w:val="Fuzeile"/>
      <w:tabs>
        <w:tab w:val="clear" w:pos="9072"/>
        <w:tab w:val="right" w:pos="9639"/>
      </w:tabs>
      <w:rPr>
        <w:sz w:val="14"/>
        <w:szCs w:val="14"/>
      </w:rPr>
    </w:pPr>
    <w:r w:rsidRPr="00C273A1">
      <w:rPr>
        <w:sz w:val="14"/>
        <w:szCs w:val="14"/>
      </w:rPr>
      <w:t>400/FB 20 AO-SF A</w:t>
    </w:r>
    <w:r w:rsidR="00C766A9">
      <w:rPr>
        <w:sz w:val="14"/>
        <w:szCs w:val="14"/>
      </w:rPr>
      <w:t>ntrag Dolmetscher Schuljahr 202</w:t>
    </w:r>
    <w:r w:rsidR="00E543E2">
      <w:rPr>
        <w:sz w:val="14"/>
        <w:szCs w:val="14"/>
      </w:rPr>
      <w:t>5</w:t>
    </w:r>
    <w:r w:rsidR="00C766A9">
      <w:rPr>
        <w:sz w:val="14"/>
        <w:szCs w:val="14"/>
      </w:rPr>
      <w:t>/2</w:t>
    </w:r>
    <w:r w:rsidR="00E543E2">
      <w:rPr>
        <w:sz w:val="14"/>
        <w:szCs w:val="14"/>
      </w:rPr>
      <w:t>6</w:t>
    </w:r>
    <w:r w:rsidRPr="00C273A1">
      <w:rPr>
        <w:sz w:val="14"/>
        <w:szCs w:val="14"/>
      </w:rPr>
      <w:t xml:space="preserve">       </w:t>
    </w:r>
    <w:r w:rsidR="00C766A9">
      <w:rPr>
        <w:sz w:val="14"/>
        <w:szCs w:val="14"/>
      </w:rPr>
      <w:t>08.2</w:t>
    </w:r>
    <w:r w:rsidR="00A17E64">
      <w:rPr>
        <w:sz w:val="14"/>
        <w:szCs w:val="14"/>
      </w:rPr>
      <w:t>6</w:t>
    </w:r>
    <w:r w:rsidRPr="00C273A1">
      <w:rPr>
        <w:sz w:val="14"/>
        <w:szCs w:val="14"/>
      </w:rPr>
      <w:t>**</w:t>
    </w:r>
    <w:r w:rsidRPr="00C273A1">
      <w:rPr>
        <w:sz w:val="14"/>
        <w:szCs w:val="14"/>
      </w:rPr>
      <w:tab/>
    </w:r>
    <w:r>
      <w:rPr>
        <w:sz w:val="14"/>
        <w:szCs w:val="14"/>
      </w:rPr>
      <w:tab/>
    </w:r>
    <w:r w:rsidRPr="00C273A1">
      <w:rPr>
        <w:sz w:val="14"/>
        <w:szCs w:val="14"/>
      </w:rPr>
      <w:t xml:space="preserve">Seite </w:t>
    </w:r>
    <w:r w:rsidRPr="00C273A1">
      <w:rPr>
        <w:b/>
        <w:sz w:val="14"/>
        <w:szCs w:val="14"/>
      </w:rPr>
      <w:fldChar w:fldCharType="begin"/>
    </w:r>
    <w:r w:rsidRPr="00C273A1">
      <w:rPr>
        <w:b/>
        <w:sz w:val="14"/>
        <w:szCs w:val="14"/>
      </w:rPr>
      <w:instrText>PAGE  \* Arabic  \* MERGEFORMAT</w:instrText>
    </w:r>
    <w:r w:rsidRPr="00C273A1">
      <w:rPr>
        <w:b/>
        <w:sz w:val="14"/>
        <w:szCs w:val="14"/>
      </w:rPr>
      <w:fldChar w:fldCharType="separate"/>
    </w:r>
    <w:r w:rsidR="00964CC8">
      <w:rPr>
        <w:b/>
        <w:noProof/>
        <w:sz w:val="14"/>
        <w:szCs w:val="14"/>
      </w:rPr>
      <w:t>2</w:t>
    </w:r>
    <w:r w:rsidRPr="00C273A1">
      <w:rPr>
        <w:sz w:val="14"/>
        <w:szCs w:val="14"/>
      </w:rPr>
      <w:fldChar w:fldCharType="end"/>
    </w:r>
    <w:r w:rsidRPr="00C273A1">
      <w:rPr>
        <w:sz w:val="14"/>
        <w:szCs w:val="14"/>
      </w:rPr>
      <w:t xml:space="preserve"> von </w:t>
    </w:r>
    <w:r w:rsidRPr="00C273A1">
      <w:rPr>
        <w:b/>
        <w:sz w:val="14"/>
        <w:szCs w:val="14"/>
      </w:rPr>
      <w:fldChar w:fldCharType="begin"/>
    </w:r>
    <w:r w:rsidRPr="00C273A1">
      <w:rPr>
        <w:b/>
        <w:sz w:val="14"/>
        <w:szCs w:val="14"/>
      </w:rPr>
      <w:instrText>NUMPAGES  \* Arabic  \* MERGEFORMAT</w:instrText>
    </w:r>
    <w:r w:rsidRPr="00C273A1">
      <w:rPr>
        <w:b/>
        <w:sz w:val="14"/>
        <w:szCs w:val="14"/>
      </w:rPr>
      <w:fldChar w:fldCharType="separate"/>
    </w:r>
    <w:r w:rsidR="00964CC8">
      <w:rPr>
        <w:b/>
        <w:noProof/>
        <w:sz w:val="14"/>
        <w:szCs w:val="14"/>
      </w:rPr>
      <w:t>2</w:t>
    </w:r>
    <w:r w:rsidRPr="00C273A1">
      <w:rPr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4BA42" w14:textId="77777777" w:rsidR="00F4493D" w:rsidRDefault="00F4493D">
      <w:r>
        <w:separator/>
      </w:r>
    </w:p>
  </w:footnote>
  <w:footnote w:type="continuationSeparator" w:id="0">
    <w:p w14:paraId="108CA737" w14:textId="77777777" w:rsidR="00F4493D" w:rsidRDefault="00F44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738D0"/>
    <w:multiLevelType w:val="hybridMultilevel"/>
    <w:tmpl w:val="8A1A826C"/>
    <w:lvl w:ilvl="0" w:tplc="DA5ECDA8">
      <w:start w:val="1"/>
      <w:numFmt w:val="upperRoman"/>
      <w:lvlText w:val="%1."/>
      <w:lvlJc w:val="left"/>
      <w:pPr>
        <w:ind w:left="399" w:hanging="20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de-DE" w:eastAsia="en-US" w:bidi="ar-SA"/>
      </w:rPr>
    </w:lvl>
    <w:lvl w:ilvl="1" w:tplc="4BD236F4">
      <w:numFmt w:val="bullet"/>
      <w:lvlText w:val="•"/>
      <w:lvlJc w:val="left"/>
      <w:pPr>
        <w:ind w:left="1290" w:hanging="207"/>
      </w:pPr>
      <w:rPr>
        <w:rFonts w:hint="default"/>
        <w:lang w:val="de-DE" w:eastAsia="en-US" w:bidi="ar-SA"/>
      </w:rPr>
    </w:lvl>
    <w:lvl w:ilvl="2" w:tplc="BB58BA28">
      <w:numFmt w:val="bullet"/>
      <w:lvlText w:val="•"/>
      <w:lvlJc w:val="left"/>
      <w:pPr>
        <w:ind w:left="2181" w:hanging="207"/>
      </w:pPr>
      <w:rPr>
        <w:rFonts w:hint="default"/>
        <w:lang w:val="de-DE" w:eastAsia="en-US" w:bidi="ar-SA"/>
      </w:rPr>
    </w:lvl>
    <w:lvl w:ilvl="3" w:tplc="346458D0">
      <w:numFmt w:val="bullet"/>
      <w:lvlText w:val="•"/>
      <w:lvlJc w:val="left"/>
      <w:pPr>
        <w:ind w:left="3071" w:hanging="207"/>
      </w:pPr>
      <w:rPr>
        <w:rFonts w:hint="default"/>
        <w:lang w:val="de-DE" w:eastAsia="en-US" w:bidi="ar-SA"/>
      </w:rPr>
    </w:lvl>
    <w:lvl w:ilvl="4" w:tplc="AEEACCBA">
      <w:numFmt w:val="bullet"/>
      <w:lvlText w:val="•"/>
      <w:lvlJc w:val="left"/>
      <w:pPr>
        <w:ind w:left="3962" w:hanging="207"/>
      </w:pPr>
      <w:rPr>
        <w:rFonts w:hint="default"/>
        <w:lang w:val="de-DE" w:eastAsia="en-US" w:bidi="ar-SA"/>
      </w:rPr>
    </w:lvl>
    <w:lvl w:ilvl="5" w:tplc="7F3813C2">
      <w:numFmt w:val="bullet"/>
      <w:lvlText w:val="•"/>
      <w:lvlJc w:val="left"/>
      <w:pPr>
        <w:ind w:left="4853" w:hanging="207"/>
      </w:pPr>
      <w:rPr>
        <w:rFonts w:hint="default"/>
        <w:lang w:val="de-DE" w:eastAsia="en-US" w:bidi="ar-SA"/>
      </w:rPr>
    </w:lvl>
    <w:lvl w:ilvl="6" w:tplc="51768616">
      <w:numFmt w:val="bullet"/>
      <w:lvlText w:val="•"/>
      <w:lvlJc w:val="left"/>
      <w:pPr>
        <w:ind w:left="5743" w:hanging="207"/>
      </w:pPr>
      <w:rPr>
        <w:rFonts w:hint="default"/>
        <w:lang w:val="de-DE" w:eastAsia="en-US" w:bidi="ar-SA"/>
      </w:rPr>
    </w:lvl>
    <w:lvl w:ilvl="7" w:tplc="5A306096">
      <w:numFmt w:val="bullet"/>
      <w:lvlText w:val="•"/>
      <w:lvlJc w:val="left"/>
      <w:pPr>
        <w:ind w:left="6634" w:hanging="207"/>
      </w:pPr>
      <w:rPr>
        <w:rFonts w:hint="default"/>
        <w:lang w:val="de-DE" w:eastAsia="en-US" w:bidi="ar-SA"/>
      </w:rPr>
    </w:lvl>
    <w:lvl w:ilvl="8" w:tplc="D1F06C1A">
      <w:numFmt w:val="bullet"/>
      <w:lvlText w:val="•"/>
      <w:lvlJc w:val="left"/>
      <w:pPr>
        <w:ind w:left="7525" w:hanging="207"/>
      </w:pPr>
      <w:rPr>
        <w:rFonts w:hint="default"/>
        <w:lang w:val="de-DE" w:eastAsia="en-US" w:bidi="ar-SA"/>
      </w:rPr>
    </w:lvl>
  </w:abstractNum>
  <w:abstractNum w:abstractNumId="1" w15:restartNumberingAfterBreak="0">
    <w:nsid w:val="4A5D25EF"/>
    <w:multiLevelType w:val="hybridMultilevel"/>
    <w:tmpl w:val="F52C1DEA"/>
    <w:lvl w:ilvl="0" w:tplc="03728BF6">
      <w:numFmt w:val="bullet"/>
      <w:lvlText w:val=""/>
      <w:lvlJc w:val="left"/>
      <w:pPr>
        <w:ind w:left="75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de-DE" w:eastAsia="en-US" w:bidi="ar-SA"/>
      </w:rPr>
    </w:lvl>
    <w:lvl w:ilvl="1" w:tplc="C580507C">
      <w:numFmt w:val="bullet"/>
      <w:lvlText w:val="•"/>
      <w:lvlJc w:val="left"/>
      <w:pPr>
        <w:ind w:left="1614" w:hanging="360"/>
      </w:pPr>
      <w:rPr>
        <w:rFonts w:hint="default"/>
        <w:lang w:val="de-DE" w:eastAsia="en-US" w:bidi="ar-SA"/>
      </w:rPr>
    </w:lvl>
    <w:lvl w:ilvl="2" w:tplc="1160E3DA">
      <w:numFmt w:val="bullet"/>
      <w:lvlText w:val="•"/>
      <w:lvlJc w:val="left"/>
      <w:pPr>
        <w:ind w:left="2469" w:hanging="360"/>
      </w:pPr>
      <w:rPr>
        <w:rFonts w:hint="default"/>
        <w:lang w:val="de-DE" w:eastAsia="en-US" w:bidi="ar-SA"/>
      </w:rPr>
    </w:lvl>
    <w:lvl w:ilvl="3" w:tplc="9FD0750E">
      <w:numFmt w:val="bullet"/>
      <w:lvlText w:val="•"/>
      <w:lvlJc w:val="left"/>
      <w:pPr>
        <w:ind w:left="3323" w:hanging="360"/>
      </w:pPr>
      <w:rPr>
        <w:rFonts w:hint="default"/>
        <w:lang w:val="de-DE" w:eastAsia="en-US" w:bidi="ar-SA"/>
      </w:rPr>
    </w:lvl>
    <w:lvl w:ilvl="4" w:tplc="16A2A418">
      <w:numFmt w:val="bullet"/>
      <w:lvlText w:val="•"/>
      <w:lvlJc w:val="left"/>
      <w:pPr>
        <w:ind w:left="4178" w:hanging="360"/>
      </w:pPr>
      <w:rPr>
        <w:rFonts w:hint="default"/>
        <w:lang w:val="de-DE" w:eastAsia="en-US" w:bidi="ar-SA"/>
      </w:rPr>
    </w:lvl>
    <w:lvl w:ilvl="5" w:tplc="B07E7CCE">
      <w:numFmt w:val="bullet"/>
      <w:lvlText w:val="•"/>
      <w:lvlJc w:val="left"/>
      <w:pPr>
        <w:ind w:left="5033" w:hanging="360"/>
      </w:pPr>
      <w:rPr>
        <w:rFonts w:hint="default"/>
        <w:lang w:val="de-DE" w:eastAsia="en-US" w:bidi="ar-SA"/>
      </w:rPr>
    </w:lvl>
    <w:lvl w:ilvl="6" w:tplc="4836D62E">
      <w:numFmt w:val="bullet"/>
      <w:lvlText w:val="•"/>
      <w:lvlJc w:val="left"/>
      <w:pPr>
        <w:ind w:left="5887" w:hanging="360"/>
      </w:pPr>
      <w:rPr>
        <w:rFonts w:hint="default"/>
        <w:lang w:val="de-DE" w:eastAsia="en-US" w:bidi="ar-SA"/>
      </w:rPr>
    </w:lvl>
    <w:lvl w:ilvl="7" w:tplc="24B8F346">
      <w:numFmt w:val="bullet"/>
      <w:lvlText w:val="•"/>
      <w:lvlJc w:val="left"/>
      <w:pPr>
        <w:ind w:left="6742" w:hanging="360"/>
      </w:pPr>
      <w:rPr>
        <w:rFonts w:hint="default"/>
        <w:lang w:val="de-DE" w:eastAsia="en-US" w:bidi="ar-SA"/>
      </w:rPr>
    </w:lvl>
    <w:lvl w:ilvl="8" w:tplc="57BE79CA">
      <w:numFmt w:val="bullet"/>
      <w:lvlText w:val="•"/>
      <w:lvlJc w:val="left"/>
      <w:pPr>
        <w:ind w:left="7597" w:hanging="360"/>
      </w:pPr>
      <w:rPr>
        <w:rFonts w:hint="default"/>
        <w:lang w:val="de-DE" w:eastAsia="en-US" w:bidi="ar-SA"/>
      </w:rPr>
    </w:lvl>
  </w:abstractNum>
  <w:num w:numId="1" w16cid:durableId="864758001">
    <w:abstractNumId w:val="0"/>
  </w:num>
  <w:num w:numId="2" w16cid:durableId="1553228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B86B21"/>
    <w:rsid w:val="000015F0"/>
    <w:rsid w:val="00045530"/>
    <w:rsid w:val="000D4CD6"/>
    <w:rsid w:val="001A6875"/>
    <w:rsid w:val="002764D8"/>
    <w:rsid w:val="002A6DFF"/>
    <w:rsid w:val="003467FF"/>
    <w:rsid w:val="00353C62"/>
    <w:rsid w:val="003D1365"/>
    <w:rsid w:val="00454561"/>
    <w:rsid w:val="00540EE3"/>
    <w:rsid w:val="0064419C"/>
    <w:rsid w:val="0069401C"/>
    <w:rsid w:val="006D1ECA"/>
    <w:rsid w:val="006D4F54"/>
    <w:rsid w:val="00724841"/>
    <w:rsid w:val="00746322"/>
    <w:rsid w:val="008F16E3"/>
    <w:rsid w:val="00964CC8"/>
    <w:rsid w:val="00992789"/>
    <w:rsid w:val="009A3E33"/>
    <w:rsid w:val="009B6A1F"/>
    <w:rsid w:val="00A17E64"/>
    <w:rsid w:val="00B23F79"/>
    <w:rsid w:val="00B33EF4"/>
    <w:rsid w:val="00B86B21"/>
    <w:rsid w:val="00BA751A"/>
    <w:rsid w:val="00BB1AC7"/>
    <w:rsid w:val="00BB2286"/>
    <w:rsid w:val="00C273A1"/>
    <w:rsid w:val="00C766A9"/>
    <w:rsid w:val="00CC2710"/>
    <w:rsid w:val="00CF6037"/>
    <w:rsid w:val="00D40E3F"/>
    <w:rsid w:val="00D546FB"/>
    <w:rsid w:val="00D54A01"/>
    <w:rsid w:val="00D92C54"/>
    <w:rsid w:val="00DA61A6"/>
    <w:rsid w:val="00E543E2"/>
    <w:rsid w:val="00E85177"/>
    <w:rsid w:val="00EB40E8"/>
    <w:rsid w:val="00EC5FAB"/>
    <w:rsid w:val="00EC7693"/>
    <w:rsid w:val="00ED4A77"/>
    <w:rsid w:val="00EE3525"/>
    <w:rsid w:val="00EE6598"/>
    <w:rsid w:val="00F4493D"/>
    <w:rsid w:val="00F660EB"/>
    <w:rsid w:val="00F80C35"/>
    <w:rsid w:val="00FD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2E9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Arial" w:eastAsia="Arial" w:hAnsi="Arial" w:cs="Arial"/>
      <w:lang w:val="de-DE"/>
    </w:rPr>
  </w:style>
  <w:style w:type="paragraph" w:styleId="berschrift1">
    <w:name w:val="heading 1"/>
    <w:basedOn w:val="Standard"/>
    <w:uiPriority w:val="1"/>
    <w:qFormat/>
    <w:pPr>
      <w:spacing w:before="1"/>
      <w:ind w:left="115"/>
      <w:outlineLvl w:val="0"/>
    </w:pPr>
    <w:rPr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spacing w:before="10"/>
    </w:pPr>
    <w:rPr>
      <w:sz w:val="20"/>
      <w:szCs w:val="20"/>
    </w:rPr>
  </w:style>
  <w:style w:type="paragraph" w:styleId="Listenabsatz">
    <w:name w:val="List Paragraph"/>
    <w:basedOn w:val="Standard"/>
    <w:uiPriority w:val="1"/>
    <w:qFormat/>
    <w:pPr>
      <w:ind w:left="759" w:hanging="360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9A3E3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A3E33"/>
    <w:rPr>
      <w:rFonts w:ascii="Arial" w:eastAsia="Arial" w:hAnsi="Arial" w:cs="Arial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9A3E3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A3E33"/>
    <w:rPr>
      <w:rFonts w:ascii="Arial" w:eastAsia="Arial" w:hAnsi="Arial" w:cs="Arial"/>
      <w:lang w:val="de-DE"/>
    </w:rPr>
  </w:style>
  <w:style w:type="character" w:styleId="Hyperlink">
    <w:name w:val="Hyperlink"/>
    <w:basedOn w:val="Absatz-Standardschriftart"/>
    <w:uiPriority w:val="99"/>
    <w:unhideWhenUsed/>
    <w:rsid w:val="00EC7693"/>
    <w:rPr>
      <w:color w:val="0000FF" w:themeColor="hyperlink"/>
      <w:u w:val="single"/>
    </w:rPr>
  </w:style>
  <w:style w:type="table" w:styleId="Tabellenraster">
    <w:name w:val="Table Grid"/>
    <w:basedOn w:val="NormaleTabelle"/>
    <w:uiPriority w:val="39"/>
    <w:rsid w:val="00C273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erichts-dolmetscher.de/Recherche/de/Such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file:///\\prod.lokal\BIS\Orga\100\100-3\100-3-3\100-3-3-2\Alle\110%20421%20Druckservice\Vordrucke\400\AO-SF\2023\Juni\schulamt@bielefeld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b1b21db4-276c-44a8-a4cf-fe8f9547e1fc}" enabled="1" method="Privileged" siteId="{39d301d2-c392-4b19-9ead-ab88cc5a82b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FB 20_AO-SF_AntragDolmetscher.dotx</Template>
  <TotalTime>0</TotalTime>
  <Pages>2</Pages>
  <Words>498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S. Bielefeld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Akin, Julie (400.13)</dc:creator>
  <dc:description/>
  <cp:lastModifiedBy>Epe, Yvonne (190.22)</cp:lastModifiedBy>
  <cp:revision>3</cp:revision>
  <dcterms:created xsi:type="dcterms:W3CDTF">2026-08-20T11:42:00Z</dcterms:created>
  <dcterms:modified xsi:type="dcterms:W3CDTF">2026-08-25T08:40:00Z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2023-08-07T00:00:00Z</vt:filetime>
  </property>
  <property fmtid="{D5CDD505-2E9C-101B-9397-08002B2CF9AE}" pid="3" name="Creator">
    <vt:lpwstr>Acrobat PDFMaker 23 für Word</vt:lpwstr>
  </property>
  <property fmtid="{D5CDD505-2E9C-101B-9397-08002B2CF9AE}" pid="4" name="LastSaved">
    <vt:filetime>2023-08-22T00:00:00Z</vt:filetime>
  </property>
  <property fmtid="{D5CDD505-2E9C-101B-9397-08002B2CF9AE}" pid="5" name="Producer">
    <vt:lpwstr>Adobe PDF Library 23.3.20</vt:lpwstr>
  </property>
  <property fmtid="{D5CDD505-2E9C-101B-9397-08002B2CF9AE}" pid="6" name="SourceModified">
    <vt:lpwstr>D:20230803143015</vt:lpwstr>
  </property>
</Properties>
</file>